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page" w:horzAnchor="page" w:tblpX="6130" w:tblpY="664"/>
        <w:tblOverlap w:val="never"/>
        <w:tblW w:w="0" w:type="auto"/>
        <w:tblCellMar>
          <w:left w:w="0" w:type="dxa"/>
          <w:right w:w="0" w:type="dxa"/>
        </w:tblCellMar>
        <w:tblLook w:val="04A0" w:firstRow="1" w:lastRow="0" w:firstColumn="1" w:lastColumn="0" w:noHBand="0" w:noVBand="1"/>
      </w:tblPr>
      <w:tblGrid>
        <w:gridCol w:w="4965"/>
      </w:tblGrid>
      <w:tr w:rsidR="00516783" w:rsidRPr="0082051A" w14:paraId="69A6CB8B" w14:textId="77777777" w:rsidTr="48E402A8">
        <w:trPr>
          <w:trHeight w:val="340"/>
        </w:trPr>
        <w:tc>
          <w:tcPr>
            <w:tcW w:w="4965" w:type="dxa"/>
            <w:tcBorders>
              <w:top w:val="nil"/>
              <w:left w:val="nil"/>
              <w:bottom w:val="nil"/>
              <w:right w:val="nil"/>
            </w:tcBorders>
          </w:tcPr>
          <w:p w14:paraId="481BB2CA" w14:textId="5CC56A75" w:rsidR="00516783" w:rsidRPr="0082051A" w:rsidRDefault="0037190A" w:rsidP="00CF39D2">
            <w:pPr>
              <w:pStyle w:val="Sidhuvud"/>
              <w:ind w:left="284" w:right="-2"/>
              <w:rPr>
                <w:rFonts w:ascii="Arial Black" w:hAnsi="Arial Black"/>
                <w:sz w:val="20"/>
              </w:rPr>
            </w:pPr>
            <w:r w:rsidRPr="0082051A">
              <w:rPr>
                <w:rFonts w:ascii="Arial Black" w:hAnsi="Arial Black"/>
                <w:sz w:val="20"/>
              </w:rPr>
              <w:t>Kommunstyrelsens förvaltning</w:t>
            </w:r>
          </w:p>
        </w:tc>
      </w:tr>
      <w:tr w:rsidR="00CF39D2" w:rsidRPr="0082051A" w14:paraId="0565723E" w14:textId="77777777" w:rsidTr="48E402A8">
        <w:trPr>
          <w:trHeight w:val="480"/>
        </w:trPr>
        <w:tc>
          <w:tcPr>
            <w:tcW w:w="4965" w:type="dxa"/>
            <w:tcBorders>
              <w:top w:val="nil"/>
              <w:left w:val="nil"/>
              <w:bottom w:val="nil"/>
              <w:right w:val="nil"/>
            </w:tcBorders>
          </w:tcPr>
          <w:p w14:paraId="26F1531D" w14:textId="77777777" w:rsidR="0037190A" w:rsidRPr="0082051A" w:rsidRDefault="0037190A" w:rsidP="003F62E5">
            <w:pPr>
              <w:pStyle w:val="Sidhuvud"/>
            </w:pPr>
            <w:r w:rsidRPr="0082051A">
              <w:t>Enheten för samhällsbyggnad</w:t>
            </w:r>
          </w:p>
          <w:p w14:paraId="3EDB7D5F" w14:textId="27DA6D12" w:rsidR="00CF39D2" w:rsidRPr="0082051A" w:rsidRDefault="00CF39D2" w:rsidP="003F62E5">
            <w:pPr>
              <w:pStyle w:val="Sidhuvud"/>
            </w:pPr>
          </w:p>
        </w:tc>
      </w:tr>
    </w:tbl>
    <w:p w14:paraId="11A28373" w14:textId="159412DE" w:rsidR="003A5C9F" w:rsidRPr="0082051A" w:rsidRDefault="0037190A" w:rsidP="0037190A">
      <w:pPr>
        <w:tabs>
          <w:tab w:val="left" w:pos="6237"/>
        </w:tabs>
        <w:contextualSpacing/>
        <w:rPr>
          <w:highlight w:val="yellow"/>
        </w:rPr>
      </w:pPr>
      <w:r w:rsidRPr="00E136D3">
        <w:t xml:space="preserve">Upprättad: </w:t>
      </w:r>
      <w:r w:rsidR="00ED1FC6" w:rsidRPr="00E136D3">
        <w:t>2026</w:t>
      </w:r>
      <w:r w:rsidR="00ED1FC6" w:rsidRPr="0082051A">
        <w:t>-09-21</w:t>
      </w:r>
      <w:r w:rsidR="00ED1FC6" w:rsidRPr="0082051A">
        <w:br/>
      </w:r>
      <w:r w:rsidR="00ED1FC6" w:rsidRPr="0082051A">
        <w:rPr>
          <w:rFonts w:ascii="Arial" w:hAnsi="Arial" w:cs="Arial"/>
          <w:sz w:val="20"/>
          <w:szCs w:val="20"/>
        </w:rPr>
        <w:t>dnr: 2026/249</w:t>
      </w:r>
      <w:r w:rsidR="003A5C9F" w:rsidRPr="0082051A">
        <w:rPr>
          <w:highlight w:val="yellow"/>
        </w:rPr>
        <w:t xml:space="preserve"> </w:t>
      </w:r>
    </w:p>
    <w:p w14:paraId="2E178CD9" w14:textId="5104077D" w:rsidR="0037190A" w:rsidRPr="0082051A" w:rsidRDefault="0031059D" w:rsidP="0037190A">
      <w:pPr>
        <w:tabs>
          <w:tab w:val="left" w:pos="6237"/>
        </w:tabs>
        <w:spacing w:after="600"/>
      </w:pPr>
      <w:r w:rsidRPr="0082051A">
        <w:rPr>
          <w:noProof/>
        </w:rPr>
        <w:drawing>
          <wp:anchor distT="0" distB="0" distL="114300" distR="114300" simplePos="0" relativeHeight="251658240" behindDoc="0" locked="0" layoutInCell="1" allowOverlap="1" wp14:anchorId="1FAA3674" wp14:editId="3EAE3802">
            <wp:simplePos x="0" y="0"/>
            <wp:positionH relativeFrom="margin">
              <wp:align>right</wp:align>
            </wp:positionH>
            <wp:positionV relativeFrom="margin">
              <wp:posOffset>847725</wp:posOffset>
            </wp:positionV>
            <wp:extent cx="4679950" cy="3545840"/>
            <wp:effectExtent l="0" t="0" r="6350" b="0"/>
            <wp:wrapSquare wrapText="bothSides"/>
            <wp:docPr id="187435249" name="Bildobjekt 1" descr="Flygfotografi som visar planområdet rakt uppifrån. Områdesgränsen för aktuell områdesbestämmelse är markerad, liksom fastighetsgräns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5249" name="Bildobjekt 1" descr="Flygfotografi som visar planområdet rakt uppifrån. Områdesgränsen för aktuell områdesbestämmelse är markerad, liksom fastighetsgränserna."/>
                    <pic:cNvPicPr/>
                  </pic:nvPicPr>
                  <pic:blipFill>
                    <a:blip r:embed="rId11"/>
                    <a:stretch>
                      <a:fillRect/>
                    </a:stretch>
                  </pic:blipFill>
                  <pic:spPr>
                    <a:xfrm>
                      <a:off x="0" y="0"/>
                      <a:ext cx="4679950" cy="3545840"/>
                    </a:xfrm>
                    <a:prstGeom prst="rect">
                      <a:avLst/>
                    </a:prstGeom>
                  </pic:spPr>
                </pic:pic>
              </a:graphicData>
            </a:graphic>
          </wp:anchor>
        </w:drawing>
      </w:r>
    </w:p>
    <w:p w14:paraId="4A2DE190" w14:textId="471C711C" w:rsidR="0037190A" w:rsidRPr="0082051A" w:rsidRDefault="0037190A" w:rsidP="0037190A">
      <w:pPr>
        <w:pStyle w:val="Framsida-Rubrik"/>
        <w:rPr>
          <w:sz w:val="52"/>
          <w:szCs w:val="52"/>
        </w:rPr>
      </w:pPr>
      <w:r w:rsidRPr="0082051A">
        <w:rPr>
          <w:sz w:val="52"/>
          <w:szCs w:val="52"/>
        </w:rPr>
        <w:t>Undersökning om betydande</w:t>
      </w:r>
      <w:r w:rsidR="0031059D" w:rsidRPr="0082051A">
        <w:rPr>
          <w:sz w:val="52"/>
          <w:szCs w:val="52"/>
        </w:rPr>
        <w:t xml:space="preserve"> </w:t>
      </w:r>
      <w:r w:rsidRPr="0082051A">
        <w:rPr>
          <w:sz w:val="52"/>
          <w:szCs w:val="52"/>
        </w:rPr>
        <w:t>miljöpåverkan</w:t>
      </w:r>
    </w:p>
    <w:p w14:paraId="30EBD601" w14:textId="218DDABA" w:rsidR="0031059D" w:rsidRPr="0082051A" w:rsidRDefault="00E136D3" w:rsidP="0031059D">
      <w:pPr>
        <w:pStyle w:val="Framsida-Rubrik"/>
        <w:rPr>
          <w:sz w:val="44"/>
          <w:szCs w:val="44"/>
        </w:rPr>
      </w:pPr>
      <w:r>
        <w:rPr>
          <w:sz w:val="44"/>
          <w:szCs w:val="44"/>
        </w:rPr>
        <w:t>P</w:t>
      </w:r>
      <w:r w:rsidRPr="00E136D3">
        <w:rPr>
          <w:sz w:val="44"/>
          <w:szCs w:val="44"/>
        </w:rPr>
        <w:t xml:space="preserve">lanbesked för upphävande av områdesbestämmelser </w:t>
      </w:r>
      <w:r>
        <w:rPr>
          <w:sz w:val="44"/>
          <w:szCs w:val="44"/>
        </w:rPr>
        <w:t xml:space="preserve">för </w:t>
      </w:r>
      <w:r w:rsidRPr="00E136D3">
        <w:rPr>
          <w:sz w:val="44"/>
          <w:szCs w:val="44"/>
        </w:rPr>
        <w:t xml:space="preserve">Hult 1:2 </w:t>
      </w:r>
      <w:proofErr w:type="gramStart"/>
      <w:r w:rsidRPr="00E136D3">
        <w:rPr>
          <w:sz w:val="44"/>
          <w:szCs w:val="44"/>
        </w:rPr>
        <w:t>m.fl.</w:t>
      </w:r>
      <w:proofErr w:type="gramEnd"/>
      <w:r w:rsidRPr="00E136D3">
        <w:rPr>
          <w:sz w:val="44"/>
          <w:szCs w:val="44"/>
        </w:rPr>
        <w:t xml:space="preserve"> </w:t>
      </w:r>
      <w:r w:rsidR="0031059D" w:rsidRPr="0082051A">
        <w:rPr>
          <w:sz w:val="44"/>
          <w:szCs w:val="44"/>
        </w:rPr>
        <w:t>(</w:t>
      </w:r>
      <w:proofErr w:type="spellStart"/>
      <w:r w:rsidR="0031059D" w:rsidRPr="0082051A">
        <w:rPr>
          <w:sz w:val="44"/>
          <w:szCs w:val="44"/>
        </w:rPr>
        <w:t>Almvik</w:t>
      </w:r>
      <w:r w:rsidR="00676E16" w:rsidRPr="0082051A">
        <w:rPr>
          <w:sz w:val="44"/>
          <w:szCs w:val="44"/>
        </w:rPr>
        <w:t>s</w:t>
      </w:r>
      <w:proofErr w:type="spellEnd"/>
      <w:r w:rsidR="0031059D" w:rsidRPr="0082051A">
        <w:rPr>
          <w:sz w:val="44"/>
          <w:szCs w:val="44"/>
        </w:rPr>
        <w:t xml:space="preserve"> skola)</w:t>
      </w:r>
    </w:p>
    <w:p w14:paraId="627DA8EC" w14:textId="77777777" w:rsidR="0031059D" w:rsidRPr="0082051A" w:rsidRDefault="0031059D" w:rsidP="0031059D">
      <w:pPr>
        <w:pStyle w:val="Framsida-Rubrik"/>
        <w:rPr>
          <w:sz w:val="28"/>
          <w:szCs w:val="28"/>
        </w:rPr>
      </w:pPr>
      <w:r w:rsidRPr="0082051A">
        <w:rPr>
          <w:sz w:val="28"/>
          <w:szCs w:val="28"/>
        </w:rPr>
        <w:t>Törnsfall, Västerviks kommun, Kalmar län</w:t>
      </w:r>
    </w:p>
    <w:p w14:paraId="326CE082" w14:textId="5D69F360" w:rsidR="0037190A" w:rsidRPr="0082051A" w:rsidRDefault="0037190A" w:rsidP="0031059D">
      <w:pPr>
        <w:pStyle w:val="Underrubrik"/>
        <w:jc w:val="center"/>
      </w:pPr>
    </w:p>
    <w:p w14:paraId="0A709964" w14:textId="2C960C9A" w:rsidR="0031059D" w:rsidRPr="0082051A" w:rsidRDefault="0031059D">
      <w:r w:rsidRPr="0082051A">
        <w:br w:type="page"/>
      </w:r>
    </w:p>
    <w:sdt>
      <w:sdtPr>
        <w:rPr>
          <w:rFonts w:asciiTheme="minorHAnsi" w:eastAsia="Times New Roman" w:hAnsiTheme="minorHAnsi" w:cs="Times New Roman"/>
          <w:b/>
          <w:bCs/>
          <w:sz w:val="22"/>
          <w:szCs w:val="22"/>
        </w:rPr>
        <w:id w:val="-1320962041"/>
        <w:docPartObj>
          <w:docPartGallery w:val="Table of Contents"/>
          <w:docPartUnique/>
        </w:docPartObj>
      </w:sdtPr>
      <w:sdtEndPr>
        <w:rPr>
          <w:rFonts w:eastAsiaTheme="minorEastAsia" w:cstheme="minorBidi"/>
          <w:b w:val="0"/>
          <w:bCs w:val="0"/>
        </w:rPr>
      </w:sdtEndPr>
      <w:sdtContent>
        <w:p w14:paraId="6DD4453D" w14:textId="77777777" w:rsidR="00CF67FE" w:rsidRPr="0082051A" w:rsidRDefault="00CF67FE" w:rsidP="00CF67FE">
          <w:pPr>
            <w:pStyle w:val="Innehllsfrteckningsrubrik"/>
          </w:pPr>
          <w:r w:rsidRPr="0082051A">
            <w:t>Innehåll</w:t>
          </w:r>
        </w:p>
        <w:p w14:paraId="1BCF690F" w14:textId="205FB307" w:rsidR="002C24DF" w:rsidRDefault="00CF67FE">
          <w:pPr>
            <w:pStyle w:val="Innehll1"/>
            <w:rPr>
              <w:rFonts w:eastAsiaTheme="minorEastAsia"/>
              <w:noProof/>
              <w:color w:val="auto"/>
              <w:kern w:val="2"/>
              <w:sz w:val="24"/>
              <w:szCs w:val="24"/>
              <w:lang w:eastAsia="sv-SE"/>
              <w14:ligatures w14:val="standardContextual"/>
            </w:rPr>
          </w:pPr>
          <w:r w:rsidRPr="0082051A">
            <w:fldChar w:fldCharType="begin"/>
          </w:r>
          <w:r w:rsidRPr="0082051A">
            <w:instrText xml:space="preserve"> TOC \o "1-3" \h \z \u </w:instrText>
          </w:r>
          <w:r w:rsidRPr="0082051A">
            <w:fldChar w:fldCharType="separate"/>
          </w:r>
          <w:hyperlink w:anchor="_Toc240964272" w:history="1">
            <w:r w:rsidR="002C24DF" w:rsidRPr="00BA7486">
              <w:rPr>
                <w:rStyle w:val="Hyperlnk"/>
                <w:noProof/>
              </w:rPr>
              <w:t>Inledning</w:t>
            </w:r>
            <w:r w:rsidR="002C24DF">
              <w:rPr>
                <w:noProof/>
                <w:webHidden/>
              </w:rPr>
              <w:tab/>
            </w:r>
            <w:r w:rsidR="002C24DF">
              <w:rPr>
                <w:noProof/>
                <w:webHidden/>
              </w:rPr>
              <w:fldChar w:fldCharType="begin"/>
            </w:r>
            <w:r w:rsidR="002C24DF">
              <w:rPr>
                <w:noProof/>
                <w:webHidden/>
              </w:rPr>
              <w:instrText xml:space="preserve"> PAGEREF _Toc240964272 \h </w:instrText>
            </w:r>
            <w:r w:rsidR="002C24DF">
              <w:rPr>
                <w:noProof/>
                <w:webHidden/>
              </w:rPr>
            </w:r>
            <w:r w:rsidR="002C24DF">
              <w:rPr>
                <w:noProof/>
                <w:webHidden/>
              </w:rPr>
              <w:fldChar w:fldCharType="separate"/>
            </w:r>
            <w:r w:rsidR="002C24DF">
              <w:rPr>
                <w:noProof/>
                <w:webHidden/>
              </w:rPr>
              <w:t>3</w:t>
            </w:r>
            <w:r w:rsidR="002C24DF">
              <w:rPr>
                <w:noProof/>
                <w:webHidden/>
              </w:rPr>
              <w:fldChar w:fldCharType="end"/>
            </w:r>
          </w:hyperlink>
        </w:p>
        <w:p w14:paraId="7EFE2DF3" w14:textId="1C23F678" w:rsidR="002C24DF" w:rsidRDefault="002C24DF">
          <w:pPr>
            <w:pStyle w:val="Innehll1"/>
            <w:rPr>
              <w:rFonts w:eastAsiaTheme="minorEastAsia"/>
              <w:noProof/>
              <w:color w:val="auto"/>
              <w:kern w:val="2"/>
              <w:sz w:val="24"/>
              <w:szCs w:val="24"/>
              <w:lang w:eastAsia="sv-SE"/>
              <w14:ligatures w14:val="standardContextual"/>
            </w:rPr>
          </w:pPr>
          <w:hyperlink w:anchor="_Toc240964273" w:history="1">
            <w:r w:rsidRPr="00BA7486">
              <w:rPr>
                <w:rStyle w:val="Hyperlnk"/>
                <w:noProof/>
              </w:rPr>
              <w:t>Planens syfte</w:t>
            </w:r>
            <w:r>
              <w:rPr>
                <w:noProof/>
                <w:webHidden/>
              </w:rPr>
              <w:tab/>
            </w:r>
            <w:r>
              <w:rPr>
                <w:noProof/>
                <w:webHidden/>
              </w:rPr>
              <w:fldChar w:fldCharType="begin"/>
            </w:r>
            <w:r>
              <w:rPr>
                <w:noProof/>
                <w:webHidden/>
              </w:rPr>
              <w:instrText xml:space="preserve"> PAGEREF _Toc240964273 \h </w:instrText>
            </w:r>
            <w:r>
              <w:rPr>
                <w:noProof/>
                <w:webHidden/>
              </w:rPr>
            </w:r>
            <w:r>
              <w:rPr>
                <w:noProof/>
                <w:webHidden/>
              </w:rPr>
              <w:fldChar w:fldCharType="separate"/>
            </w:r>
            <w:r>
              <w:rPr>
                <w:noProof/>
                <w:webHidden/>
              </w:rPr>
              <w:t>3</w:t>
            </w:r>
            <w:r>
              <w:rPr>
                <w:noProof/>
                <w:webHidden/>
              </w:rPr>
              <w:fldChar w:fldCharType="end"/>
            </w:r>
          </w:hyperlink>
        </w:p>
        <w:p w14:paraId="7835CABF" w14:textId="345F2250" w:rsidR="002C24DF" w:rsidRDefault="002C24DF">
          <w:pPr>
            <w:pStyle w:val="Innehll1"/>
            <w:rPr>
              <w:rFonts w:eastAsiaTheme="minorEastAsia"/>
              <w:noProof/>
              <w:color w:val="auto"/>
              <w:kern w:val="2"/>
              <w:sz w:val="24"/>
              <w:szCs w:val="24"/>
              <w:lang w:eastAsia="sv-SE"/>
              <w14:ligatures w14:val="standardContextual"/>
            </w:rPr>
          </w:pPr>
          <w:hyperlink w:anchor="_Toc240964274" w:history="1">
            <w:r w:rsidRPr="00BA7486">
              <w:rPr>
                <w:rStyle w:val="Hyperlnk"/>
                <w:noProof/>
              </w:rPr>
              <w:t>Överenstämmelse med gällande översiktsplan</w:t>
            </w:r>
            <w:r>
              <w:rPr>
                <w:noProof/>
                <w:webHidden/>
              </w:rPr>
              <w:tab/>
            </w:r>
            <w:r>
              <w:rPr>
                <w:noProof/>
                <w:webHidden/>
              </w:rPr>
              <w:fldChar w:fldCharType="begin"/>
            </w:r>
            <w:r>
              <w:rPr>
                <w:noProof/>
                <w:webHidden/>
              </w:rPr>
              <w:instrText xml:space="preserve"> PAGEREF _Toc240964274 \h </w:instrText>
            </w:r>
            <w:r>
              <w:rPr>
                <w:noProof/>
                <w:webHidden/>
              </w:rPr>
            </w:r>
            <w:r>
              <w:rPr>
                <w:noProof/>
                <w:webHidden/>
              </w:rPr>
              <w:fldChar w:fldCharType="separate"/>
            </w:r>
            <w:r>
              <w:rPr>
                <w:noProof/>
                <w:webHidden/>
              </w:rPr>
              <w:t>3</w:t>
            </w:r>
            <w:r>
              <w:rPr>
                <w:noProof/>
                <w:webHidden/>
              </w:rPr>
              <w:fldChar w:fldCharType="end"/>
            </w:r>
          </w:hyperlink>
        </w:p>
        <w:p w14:paraId="42AFEAD0" w14:textId="59B9B720" w:rsidR="002C24DF" w:rsidRDefault="002C24DF">
          <w:pPr>
            <w:pStyle w:val="Innehll1"/>
            <w:rPr>
              <w:rFonts w:eastAsiaTheme="minorEastAsia"/>
              <w:noProof/>
              <w:color w:val="auto"/>
              <w:kern w:val="2"/>
              <w:sz w:val="24"/>
              <w:szCs w:val="24"/>
              <w:lang w:eastAsia="sv-SE"/>
              <w14:ligatures w14:val="standardContextual"/>
            </w:rPr>
          </w:pPr>
          <w:hyperlink w:anchor="_Toc240964275" w:history="1">
            <w:r w:rsidRPr="00BA7486">
              <w:rPr>
                <w:rStyle w:val="Hyperlnk"/>
                <w:noProof/>
              </w:rPr>
              <w:t>Sammanvägd bedömning</w:t>
            </w:r>
            <w:r>
              <w:rPr>
                <w:noProof/>
                <w:webHidden/>
              </w:rPr>
              <w:tab/>
            </w:r>
            <w:r>
              <w:rPr>
                <w:noProof/>
                <w:webHidden/>
              </w:rPr>
              <w:fldChar w:fldCharType="begin"/>
            </w:r>
            <w:r>
              <w:rPr>
                <w:noProof/>
                <w:webHidden/>
              </w:rPr>
              <w:instrText xml:space="preserve"> PAGEREF _Toc240964275 \h </w:instrText>
            </w:r>
            <w:r>
              <w:rPr>
                <w:noProof/>
                <w:webHidden/>
              </w:rPr>
            </w:r>
            <w:r>
              <w:rPr>
                <w:noProof/>
                <w:webHidden/>
              </w:rPr>
              <w:fldChar w:fldCharType="separate"/>
            </w:r>
            <w:r>
              <w:rPr>
                <w:noProof/>
                <w:webHidden/>
              </w:rPr>
              <w:t>4</w:t>
            </w:r>
            <w:r>
              <w:rPr>
                <w:noProof/>
                <w:webHidden/>
              </w:rPr>
              <w:fldChar w:fldCharType="end"/>
            </w:r>
          </w:hyperlink>
        </w:p>
        <w:p w14:paraId="71CFF6EA" w14:textId="2A0AA336" w:rsidR="002C24DF" w:rsidRDefault="002C24DF">
          <w:pPr>
            <w:pStyle w:val="Innehll1"/>
            <w:rPr>
              <w:rFonts w:eastAsiaTheme="minorEastAsia"/>
              <w:noProof/>
              <w:color w:val="auto"/>
              <w:kern w:val="2"/>
              <w:sz w:val="24"/>
              <w:szCs w:val="24"/>
              <w:lang w:eastAsia="sv-SE"/>
              <w14:ligatures w14:val="standardContextual"/>
            </w:rPr>
          </w:pPr>
          <w:hyperlink w:anchor="_Toc240964276" w:history="1">
            <w:r w:rsidRPr="00BA7486">
              <w:rPr>
                <w:rStyle w:val="Hyperlnk"/>
                <w:noProof/>
              </w:rPr>
              <w:t>Nollalternativ</w:t>
            </w:r>
            <w:r>
              <w:rPr>
                <w:noProof/>
                <w:webHidden/>
              </w:rPr>
              <w:tab/>
            </w:r>
            <w:r>
              <w:rPr>
                <w:noProof/>
                <w:webHidden/>
              </w:rPr>
              <w:fldChar w:fldCharType="begin"/>
            </w:r>
            <w:r>
              <w:rPr>
                <w:noProof/>
                <w:webHidden/>
              </w:rPr>
              <w:instrText xml:space="preserve"> PAGEREF _Toc240964276 \h </w:instrText>
            </w:r>
            <w:r>
              <w:rPr>
                <w:noProof/>
                <w:webHidden/>
              </w:rPr>
            </w:r>
            <w:r>
              <w:rPr>
                <w:noProof/>
                <w:webHidden/>
              </w:rPr>
              <w:fldChar w:fldCharType="separate"/>
            </w:r>
            <w:r>
              <w:rPr>
                <w:noProof/>
                <w:webHidden/>
              </w:rPr>
              <w:t>4</w:t>
            </w:r>
            <w:r>
              <w:rPr>
                <w:noProof/>
                <w:webHidden/>
              </w:rPr>
              <w:fldChar w:fldCharType="end"/>
            </w:r>
          </w:hyperlink>
        </w:p>
        <w:p w14:paraId="5240688A" w14:textId="03654DE4" w:rsidR="002C24DF" w:rsidRDefault="002C24DF">
          <w:pPr>
            <w:pStyle w:val="Innehll1"/>
            <w:rPr>
              <w:rFonts w:eastAsiaTheme="minorEastAsia"/>
              <w:noProof/>
              <w:color w:val="auto"/>
              <w:kern w:val="2"/>
              <w:sz w:val="24"/>
              <w:szCs w:val="24"/>
              <w:lang w:eastAsia="sv-SE"/>
              <w14:ligatures w14:val="standardContextual"/>
            </w:rPr>
          </w:pPr>
          <w:hyperlink w:anchor="_Toc240964277" w:history="1">
            <w:r w:rsidRPr="00BA7486">
              <w:rPr>
                <w:rStyle w:val="Hyperlnk"/>
                <w:noProof/>
              </w:rPr>
              <w:t>Hantering</w:t>
            </w:r>
            <w:r>
              <w:rPr>
                <w:noProof/>
                <w:webHidden/>
              </w:rPr>
              <w:tab/>
            </w:r>
            <w:r>
              <w:rPr>
                <w:noProof/>
                <w:webHidden/>
              </w:rPr>
              <w:fldChar w:fldCharType="begin"/>
            </w:r>
            <w:r>
              <w:rPr>
                <w:noProof/>
                <w:webHidden/>
              </w:rPr>
              <w:instrText xml:space="preserve"> PAGEREF _Toc240964277 \h </w:instrText>
            </w:r>
            <w:r>
              <w:rPr>
                <w:noProof/>
                <w:webHidden/>
              </w:rPr>
            </w:r>
            <w:r>
              <w:rPr>
                <w:noProof/>
                <w:webHidden/>
              </w:rPr>
              <w:fldChar w:fldCharType="separate"/>
            </w:r>
            <w:r>
              <w:rPr>
                <w:noProof/>
                <w:webHidden/>
              </w:rPr>
              <w:t>4</w:t>
            </w:r>
            <w:r>
              <w:rPr>
                <w:noProof/>
                <w:webHidden/>
              </w:rPr>
              <w:fldChar w:fldCharType="end"/>
            </w:r>
          </w:hyperlink>
        </w:p>
        <w:p w14:paraId="0BF767F4" w14:textId="592A8959" w:rsidR="002C24DF" w:rsidRDefault="002C24DF">
          <w:pPr>
            <w:pStyle w:val="Innehll1"/>
            <w:rPr>
              <w:rFonts w:eastAsiaTheme="minorEastAsia"/>
              <w:noProof/>
              <w:color w:val="auto"/>
              <w:kern w:val="2"/>
              <w:sz w:val="24"/>
              <w:szCs w:val="24"/>
              <w:lang w:eastAsia="sv-SE"/>
              <w14:ligatures w14:val="standardContextual"/>
            </w:rPr>
          </w:pPr>
          <w:hyperlink w:anchor="_Toc240964278" w:history="1">
            <w:r w:rsidRPr="00BA7486">
              <w:rPr>
                <w:rStyle w:val="Hyperlnk"/>
                <w:noProof/>
              </w:rPr>
              <w:t>Checklistor</w:t>
            </w:r>
            <w:r>
              <w:rPr>
                <w:noProof/>
                <w:webHidden/>
              </w:rPr>
              <w:tab/>
            </w:r>
            <w:r>
              <w:rPr>
                <w:noProof/>
                <w:webHidden/>
              </w:rPr>
              <w:fldChar w:fldCharType="begin"/>
            </w:r>
            <w:r>
              <w:rPr>
                <w:noProof/>
                <w:webHidden/>
              </w:rPr>
              <w:instrText xml:space="preserve"> PAGEREF _Toc240964278 \h </w:instrText>
            </w:r>
            <w:r>
              <w:rPr>
                <w:noProof/>
                <w:webHidden/>
              </w:rPr>
            </w:r>
            <w:r>
              <w:rPr>
                <w:noProof/>
                <w:webHidden/>
              </w:rPr>
              <w:fldChar w:fldCharType="separate"/>
            </w:r>
            <w:r>
              <w:rPr>
                <w:noProof/>
                <w:webHidden/>
              </w:rPr>
              <w:t>5</w:t>
            </w:r>
            <w:r>
              <w:rPr>
                <w:noProof/>
                <w:webHidden/>
              </w:rPr>
              <w:fldChar w:fldCharType="end"/>
            </w:r>
          </w:hyperlink>
        </w:p>
        <w:p w14:paraId="2D5BABBF" w14:textId="7B0CFEF1" w:rsidR="002C24DF" w:rsidRDefault="002C24DF">
          <w:pPr>
            <w:pStyle w:val="Innehll2"/>
            <w:rPr>
              <w:rFonts w:eastAsiaTheme="minorEastAsia"/>
              <w:noProof/>
              <w:color w:val="auto"/>
              <w:kern w:val="2"/>
              <w:sz w:val="24"/>
              <w:szCs w:val="24"/>
              <w:lang w:eastAsia="sv-SE"/>
              <w14:ligatures w14:val="standardContextual"/>
            </w:rPr>
          </w:pPr>
          <w:hyperlink w:anchor="_Toc240964279" w:history="1">
            <w:r w:rsidRPr="00BA7486">
              <w:rPr>
                <w:rStyle w:val="Hyperlnk"/>
                <w:noProof/>
              </w:rPr>
              <w:t>Läsanvisning</w:t>
            </w:r>
            <w:r>
              <w:rPr>
                <w:noProof/>
                <w:webHidden/>
              </w:rPr>
              <w:tab/>
            </w:r>
            <w:r>
              <w:rPr>
                <w:noProof/>
                <w:webHidden/>
              </w:rPr>
              <w:fldChar w:fldCharType="begin"/>
            </w:r>
            <w:r>
              <w:rPr>
                <w:noProof/>
                <w:webHidden/>
              </w:rPr>
              <w:instrText xml:space="preserve"> PAGEREF _Toc240964279 \h </w:instrText>
            </w:r>
            <w:r>
              <w:rPr>
                <w:noProof/>
                <w:webHidden/>
              </w:rPr>
            </w:r>
            <w:r>
              <w:rPr>
                <w:noProof/>
                <w:webHidden/>
              </w:rPr>
              <w:fldChar w:fldCharType="separate"/>
            </w:r>
            <w:r>
              <w:rPr>
                <w:noProof/>
                <w:webHidden/>
              </w:rPr>
              <w:t>5</w:t>
            </w:r>
            <w:r>
              <w:rPr>
                <w:noProof/>
                <w:webHidden/>
              </w:rPr>
              <w:fldChar w:fldCharType="end"/>
            </w:r>
          </w:hyperlink>
        </w:p>
        <w:p w14:paraId="27D9F0D0" w14:textId="30D88964" w:rsidR="00CF67FE" w:rsidRPr="0082051A" w:rsidRDefault="00CF67FE" w:rsidP="00CF67FE">
          <w:r w:rsidRPr="0082051A">
            <w:rPr>
              <w:b/>
              <w:bCs/>
            </w:rPr>
            <w:fldChar w:fldCharType="end"/>
          </w:r>
        </w:p>
      </w:sdtContent>
    </w:sdt>
    <w:p w14:paraId="6EF83207" w14:textId="77777777" w:rsidR="00CF67FE" w:rsidRPr="0082051A" w:rsidRDefault="00CF67FE" w:rsidP="00CF67FE">
      <w:pPr>
        <w:rPr>
          <w:rFonts w:ascii="Arial Black" w:hAnsi="Arial Black"/>
          <w:sz w:val="30"/>
        </w:rPr>
      </w:pPr>
      <w:r w:rsidRPr="0082051A">
        <w:br w:type="page"/>
      </w:r>
    </w:p>
    <w:p w14:paraId="21E20757" w14:textId="77777777" w:rsidR="0037190A" w:rsidRPr="0082051A" w:rsidRDefault="0037190A" w:rsidP="0037190A">
      <w:pPr>
        <w:pStyle w:val="Rubrik1"/>
        <w:rPr>
          <w:b/>
          <w:bCs/>
        </w:rPr>
      </w:pPr>
      <w:bookmarkStart w:id="0" w:name="_Toc240964272"/>
      <w:r w:rsidRPr="0082051A">
        <w:lastRenderedPageBreak/>
        <w:t>Inledning</w:t>
      </w:r>
      <w:bookmarkEnd w:id="0"/>
    </w:p>
    <w:p w14:paraId="5F7F232B" w14:textId="55559791" w:rsidR="00676E16" w:rsidRPr="0082051A" w:rsidRDefault="00676E16" w:rsidP="00676E16">
      <w:r w:rsidRPr="0082051A">
        <w:t xml:space="preserve">Enligt 6 kap. </w:t>
      </w:r>
      <w:proofErr w:type="gramStart"/>
      <w:r w:rsidRPr="0082051A">
        <w:t>5-6</w:t>
      </w:r>
      <w:proofErr w:type="gramEnd"/>
      <w:r w:rsidRPr="0082051A">
        <w:t xml:space="preserve"> § miljöbalk och PBL ska alla planer och program som upprättas eller ändras genomgå en undersökning för att ta reda på om genomförandet kan antas medföra en betydande miljöpåverkan. Om undersökningen visar på att planen kan medföra betydande miljöpåverkan skall enligt 6 kap 3§ MB en strategisk miljöbedömning göras.</w:t>
      </w:r>
    </w:p>
    <w:p w14:paraId="2B75223B" w14:textId="77777777" w:rsidR="00676E16" w:rsidRPr="0082051A" w:rsidRDefault="00676E16" w:rsidP="00676E16">
      <w:r w:rsidRPr="0082051A">
        <w:t xml:space="preserve">Undersökningen om betydande miljöpåverkan (UBM) grundas på checklistorna i detta dokument, vilka ger en övergripande bild av planområdets förutsättningar och plangenomförandets eventuella miljöpåverkan. Checklistorna sammanfattas i en sammanvägd bedömning om planen kan antas medföra en betydande miljöpåverkan. </w:t>
      </w:r>
    </w:p>
    <w:p w14:paraId="47AF03B4" w14:textId="77777777" w:rsidR="00676E16" w:rsidRPr="0082051A" w:rsidRDefault="00676E16" w:rsidP="00676E16">
      <w:r w:rsidRPr="0082051A">
        <w:t xml:space="preserve">Undersökningen ska titta på aspekter som kan väga för eller emot betydande miljöpåverkan. Den ska stämmas av med länsstyrelsen (och eventuellt andra påverkade kommuner) senast vid samråd. Kommunen godkänner </w:t>
      </w:r>
      <w:proofErr w:type="spellStart"/>
      <w:r w:rsidRPr="0082051A">
        <w:t>UBM:en</w:t>
      </w:r>
      <w:proofErr w:type="spellEnd"/>
      <w:r w:rsidRPr="0082051A">
        <w:t xml:space="preserve"> inför att planen eller programmet ställs ut på samråd. Ett särskilt beslut ska fattas senast inför granskning. Beslutet går ej att överklaga. </w:t>
      </w:r>
    </w:p>
    <w:p w14:paraId="202DFB2A" w14:textId="77777777" w:rsidR="00676E16" w:rsidRPr="0082051A" w:rsidRDefault="00676E16" w:rsidP="00676E16">
      <w:r w:rsidRPr="0082051A">
        <w:t xml:space="preserve">Om planen kan antas medföra betydande miljöpåverkan skall en strategisk miljöbedömning genomföras, vilket inkluderar ett avgränsningssamråd med länsstyrelsen. Om kommunen bedömer att planen kan antas medföra betydande miljöpåverkan redan innan undersökningen har varit på samråd krävs ingen undersökning, utan då kan kommunen direkt ta fram den strategiska miljöbedömningen. Oavsett skall dock konsekvenser beskrivas tydligt i planbeskrivningen. </w:t>
      </w:r>
    </w:p>
    <w:p w14:paraId="1F094DE1" w14:textId="77777777" w:rsidR="00676E16" w:rsidRPr="0082051A" w:rsidRDefault="00676E16" w:rsidP="00676E16">
      <w:r w:rsidRPr="0082051A">
        <w:t>Bedömningarna är preliminära. Ny kunskap som tillförs planarbetet kan innebära att bedömningarna måste omvärderas och undersökningen revideras.</w:t>
      </w:r>
    </w:p>
    <w:p w14:paraId="6A0F030D" w14:textId="3AF7C8C7" w:rsidR="0037190A" w:rsidRPr="0082051A" w:rsidRDefault="0037190A" w:rsidP="0037190A">
      <w:pPr>
        <w:pStyle w:val="Rubrik1"/>
      </w:pPr>
      <w:bookmarkStart w:id="1" w:name="_Toc240964273"/>
      <w:r w:rsidRPr="0082051A">
        <w:t>Planens syfte</w:t>
      </w:r>
      <w:bookmarkEnd w:id="1"/>
    </w:p>
    <w:p w14:paraId="2F364287" w14:textId="77777777" w:rsidR="00505622" w:rsidRPr="0082051A" w:rsidRDefault="00505622" w:rsidP="00505622">
      <w:r w:rsidRPr="0082051A">
        <w:t>Syftet med upphävande av områdesbestämmelserna är att möjliggöra ett mer mångsidigt nyttjande av befintliga byggnader på fastigheten Törnsfalls-Hult 1:2.</w:t>
      </w:r>
    </w:p>
    <w:p w14:paraId="4FA31181" w14:textId="77777777" w:rsidR="00505622" w:rsidRPr="0082051A" w:rsidRDefault="00505622" w:rsidP="00505622">
      <w:r w:rsidRPr="0082051A">
        <w:t xml:space="preserve">Anledningen till ansökan om att upphäva områdesbestämmelserna är bland annat för att möjliggöra att pågående och framtida verksamheter ska kunna utvecklas på platsen. </w:t>
      </w:r>
    </w:p>
    <w:p w14:paraId="0FF0C317" w14:textId="654C910C" w:rsidR="002D4B11" w:rsidRPr="0082051A" w:rsidRDefault="002D4B11" w:rsidP="00891EEE">
      <w:pPr>
        <w:pStyle w:val="Rubrik1"/>
      </w:pPr>
      <w:bookmarkStart w:id="2" w:name="_Toc240964274"/>
      <w:r w:rsidRPr="0082051A">
        <w:t>Överenstämmelse med gällande översiktsplan</w:t>
      </w:r>
      <w:bookmarkEnd w:id="2"/>
    </w:p>
    <w:p w14:paraId="7511B1D8" w14:textId="055E7F2E" w:rsidR="001410C2" w:rsidRPr="0082051A" w:rsidRDefault="001410C2" w:rsidP="002D4B11">
      <w:r w:rsidRPr="0082051A">
        <w:t>Ett upphävande av områdesbestämmelserna bedöms gå i linje med intentionerna i översiktsplanen eftersom de möjliggör landsbygdsutveckling.</w:t>
      </w:r>
    </w:p>
    <w:p w14:paraId="31C5D7F4" w14:textId="77777777" w:rsidR="0037190A" w:rsidRPr="0082051A" w:rsidRDefault="2B5E571C" w:rsidP="0037190A">
      <w:pPr>
        <w:pStyle w:val="Rubrik1"/>
      </w:pPr>
      <w:bookmarkStart w:id="3" w:name="_Toc240964275"/>
      <w:r w:rsidRPr="0082051A">
        <w:lastRenderedPageBreak/>
        <w:t>Sammanvägd bedömning</w:t>
      </w:r>
      <w:bookmarkEnd w:id="3"/>
    </w:p>
    <w:p w14:paraId="32057767" w14:textId="1AE44A2B" w:rsidR="0037190A" w:rsidRPr="0082051A" w:rsidRDefault="00B40B56" w:rsidP="0037190A">
      <w:r w:rsidRPr="0082051A">
        <w:t>Ett upphävande av områdesbestämmelserna</w:t>
      </w:r>
      <w:r w:rsidR="0037190A" w:rsidRPr="0082051A">
        <w:rPr>
          <w:color w:val="CD1719" w:themeColor="accent4"/>
        </w:rPr>
        <w:t xml:space="preserve"> </w:t>
      </w:r>
      <w:r w:rsidR="0037190A" w:rsidRPr="0082051A">
        <w:t xml:space="preserve">bedöms inte medföra någon betydande miljöpåverkan. Bedömningen är att </w:t>
      </w:r>
      <w:r w:rsidRPr="0082051A">
        <w:t>upphävandet</w:t>
      </w:r>
      <w:r w:rsidR="0037190A" w:rsidRPr="0082051A">
        <w:t xml:space="preserve"> inte medför risk för påtaglig skada för berörda riksintressen enligt 3 och 4 kapitlet miljöbalken, eller risk för överskridande av beslutade miljökvalitetsnormer enligt 5 kapitlet miljöbalken. En miljökonsekvensbeskrivning har därför inte upprättats.         </w:t>
      </w:r>
    </w:p>
    <w:p w14:paraId="0796B5D1" w14:textId="2929CEF8" w:rsidR="00223B47" w:rsidRPr="0082051A" w:rsidRDefault="00223B47" w:rsidP="0037190A">
      <w:pPr>
        <w:pStyle w:val="Rubrik1"/>
      </w:pPr>
      <w:bookmarkStart w:id="4" w:name="_Toc240964276"/>
      <w:r w:rsidRPr="0082051A">
        <w:t>Nollalternativ</w:t>
      </w:r>
      <w:bookmarkEnd w:id="4"/>
    </w:p>
    <w:p w14:paraId="5966A14A" w14:textId="7CEF4EDE" w:rsidR="00223B47" w:rsidRPr="0082051A" w:rsidRDefault="00223B47" w:rsidP="00223B47">
      <w:r w:rsidRPr="0082051A">
        <w:t xml:space="preserve">Nollalternativet beskriver den sannolika utvecklingen och miljöpåverkan på platsen om planen inte genomförs. </w:t>
      </w:r>
    </w:p>
    <w:p w14:paraId="7428B8A4" w14:textId="5DED0116" w:rsidR="00B77844" w:rsidRPr="0082051A" w:rsidRDefault="003C7445" w:rsidP="00223B47">
      <w:r w:rsidRPr="0082051A">
        <w:t xml:space="preserve">Ungefär hälften av </w:t>
      </w:r>
      <w:r w:rsidR="001410C2" w:rsidRPr="0082051A">
        <w:t>bestämmelseområdet</w:t>
      </w:r>
      <w:r w:rsidRPr="0082051A">
        <w:t xml:space="preserve"> yta är bebyggd för skolverksamhet, medan den obebyggda delen utgörs av skogsbruk</w:t>
      </w:r>
      <w:r w:rsidR="00F6471D" w:rsidRPr="0082051A">
        <w:t>, jordbruk</w:t>
      </w:r>
      <w:r w:rsidRPr="0082051A">
        <w:t xml:space="preserve"> och skyddsområde till kraftledning</w:t>
      </w:r>
      <w:r w:rsidR="001410C2" w:rsidRPr="0082051A">
        <w:t xml:space="preserve"> och trafikled</w:t>
      </w:r>
      <w:r w:rsidRPr="0082051A">
        <w:t xml:space="preserve">. </w:t>
      </w:r>
      <w:r w:rsidR="00B77844" w:rsidRPr="0082051A">
        <w:t xml:space="preserve">Inom bebyggelseområdet får det uppföras byggnader för bland annat låg- och mellanstadieskola, daghem, gymnastikbyggnad och bastu med omklädningsrum. </w:t>
      </w:r>
      <w:r w:rsidR="000666EB" w:rsidRPr="0082051A">
        <w:t>Syftet med områdesbestämmelserna vad att placera gymnastikbyggnaden på lämplig yta och den byggnaden är idag uppförd.</w:t>
      </w:r>
    </w:p>
    <w:p w14:paraId="3012A225" w14:textId="6E4234C5" w:rsidR="001410C2" w:rsidRPr="0082051A" w:rsidRDefault="001410C2" w:rsidP="00223B47">
      <w:r w:rsidRPr="0082051A">
        <w:t xml:space="preserve">Ett nollalternativ skulle kunna innebära att </w:t>
      </w:r>
      <w:r w:rsidR="000666EB" w:rsidRPr="0082051A">
        <w:t xml:space="preserve">skolverksamheten </w:t>
      </w:r>
      <w:r w:rsidRPr="0082051A">
        <w:t>fortsätter i samma omfattning som idag</w:t>
      </w:r>
      <w:r w:rsidR="000666EB" w:rsidRPr="0082051A">
        <w:t xml:space="preserve"> och att </w:t>
      </w:r>
      <w:r w:rsidR="00505622" w:rsidRPr="0082051A">
        <w:t>övriga verksamhetsutövare inte kan utvecklas på platsen. Nollalternativet skulle också kunna innebära att verksamhetsutövarna behöver byta lokaler till följd av att områdesbestämmelserna inte tillåter annan utveckling än skolverksamhet, vilket gör att byggnaderna skulle kunna komma att stå tomma.</w:t>
      </w:r>
      <w:r w:rsidR="000666EB" w:rsidRPr="0082051A">
        <w:t xml:space="preserve"> </w:t>
      </w:r>
    </w:p>
    <w:p w14:paraId="6B68B54C" w14:textId="77777777" w:rsidR="0037190A" w:rsidRPr="0082051A" w:rsidRDefault="0037190A" w:rsidP="0037190A">
      <w:pPr>
        <w:pStyle w:val="Rubrik1"/>
      </w:pPr>
      <w:bookmarkStart w:id="5" w:name="_Toc240964277"/>
      <w:r w:rsidRPr="0082051A">
        <w:t>Hantering</w:t>
      </w:r>
      <w:bookmarkEnd w:id="5"/>
    </w:p>
    <w:p w14:paraId="3D8BA897" w14:textId="2AFA8C16" w:rsidR="0037190A" w:rsidRPr="0082051A" w:rsidRDefault="0037190A" w:rsidP="0037190A">
      <w:r w:rsidRPr="0082051A">
        <w:t xml:space="preserve">Undersökningen om betydande miljöpåverkan har handlagts av </w:t>
      </w:r>
      <w:r w:rsidR="00505622" w:rsidRPr="0082051A">
        <w:t>Julia Vissberger, planarkitekt,</w:t>
      </w:r>
      <w:r w:rsidRPr="0082051A">
        <w:t xml:space="preserve"> med stöd av följande tjänstepersoner:</w:t>
      </w:r>
    </w:p>
    <w:p w14:paraId="38F78F51" w14:textId="6AD2CC77" w:rsidR="000D15C5" w:rsidRPr="0082051A" w:rsidRDefault="000D15C5" w:rsidP="0037190A">
      <w:r w:rsidRPr="0082051A">
        <w:t>Mark- och exploateringsingenjör</w:t>
      </w:r>
    </w:p>
    <w:p w14:paraId="3C550959" w14:textId="12FA3464" w:rsidR="000D15C5" w:rsidRPr="0082051A" w:rsidRDefault="000D15C5" w:rsidP="0037190A">
      <w:r w:rsidRPr="0082051A">
        <w:t>Bygglovshandläggare</w:t>
      </w:r>
    </w:p>
    <w:p w14:paraId="15782B5D" w14:textId="532AEDC3" w:rsidR="000D15C5" w:rsidRPr="0082051A" w:rsidRDefault="000D15C5" w:rsidP="0037190A">
      <w:r w:rsidRPr="0082051A">
        <w:t>Kommunekolog</w:t>
      </w:r>
    </w:p>
    <w:p w14:paraId="0C7FF914" w14:textId="53FFFB85" w:rsidR="000D15C5" w:rsidRPr="0082051A" w:rsidRDefault="000D15C5" w:rsidP="0037190A">
      <w:r w:rsidRPr="0082051A">
        <w:t>Miljöinspektör</w:t>
      </w:r>
    </w:p>
    <w:p w14:paraId="74C9D98A" w14:textId="77777777" w:rsidR="002D7F7E" w:rsidRPr="0082051A" w:rsidRDefault="002D7F7E">
      <w:pPr>
        <w:rPr>
          <w:highlight w:val="cyan"/>
        </w:rPr>
      </w:pPr>
      <w:r w:rsidRPr="0082051A">
        <w:rPr>
          <w:highlight w:val="cyan"/>
        </w:rPr>
        <w:br w:type="page"/>
      </w:r>
    </w:p>
    <w:p w14:paraId="0802ED6B" w14:textId="076DD3F1" w:rsidR="00414015" w:rsidRPr="0082051A" w:rsidRDefault="00414015" w:rsidP="00414015">
      <w:pPr>
        <w:pStyle w:val="Rubrik1"/>
      </w:pPr>
      <w:bookmarkStart w:id="6" w:name="_Toc240964278"/>
      <w:r w:rsidRPr="0082051A">
        <w:lastRenderedPageBreak/>
        <w:t>Checklistor</w:t>
      </w:r>
      <w:bookmarkEnd w:id="6"/>
    </w:p>
    <w:p w14:paraId="4F500015" w14:textId="77777777" w:rsidR="00390A3F" w:rsidRPr="0082051A" w:rsidRDefault="00390A3F" w:rsidP="00390A3F">
      <w:pPr>
        <w:pStyle w:val="Rubrik2"/>
      </w:pPr>
      <w:bookmarkStart w:id="7" w:name="_Toc240964279"/>
      <w:r w:rsidRPr="0082051A">
        <w:t>Läsanvisning</w:t>
      </w:r>
      <w:bookmarkEnd w:id="7"/>
    </w:p>
    <w:p w14:paraId="4B201173" w14:textId="77777777" w:rsidR="00390A3F" w:rsidRPr="0082051A" w:rsidRDefault="00390A3F" w:rsidP="00390A3F">
      <w:r w:rsidRPr="0082051A">
        <w:t xml:space="preserve">För att få en tydlig överblick över de aspekter som undersökningen ska ta hänsyn till är dokumentet till stor del uppdelat i olika tematiska checklistor. Den första checklistan berör särskilda bestämmelser kring miljökonsekvensbeskrivningar och de övriga berör riksintressen och lagstadgade skydd, natur- och kulturvärden, sociala och materiella värden samt miljökvalitetsnormer och risker för människors hälsa eller miljön. I dessa checklistor beskrivs aktuella förhållanden och sedan hur planen bedöms påverka dessa förhållanden samt hur stor påverkan sannolikt kan komma att bli. </w:t>
      </w:r>
    </w:p>
    <w:p w14:paraId="22F29522" w14:textId="0ED199F2" w:rsidR="00390A3F" w:rsidRPr="0082051A" w:rsidRDefault="00390A3F" w:rsidP="00390A3F">
      <w:r w:rsidRPr="0082051A">
        <w:t>I den sista checklistan sammanställs ställningstagandena från de tidigare ifyllda checklistorna. Syftet är att få en helhetssyn och kunna göra en sammanvägd bedömning av inringade aspekter. Den senare delen av denna checklista hanterar omfattningen av påverkan och fylls inte i om det redan har fastslagits att planen medför betydande miljöpåverkan. Om det fanns oklarheter om planens påverkan var betydande efter de första sex checklistorna används denna del som ett stöd för ställningstagandet. Detta ställningstagande motiveras avslutningsvis.</w:t>
      </w:r>
    </w:p>
    <w:tbl>
      <w:tblPr>
        <w:tblStyle w:val="Vstervikskommun"/>
        <w:tblW w:w="8358" w:type="dxa"/>
        <w:tblLook w:val="04A0" w:firstRow="1" w:lastRow="0" w:firstColumn="1" w:lastColumn="0" w:noHBand="0" w:noVBand="1"/>
      </w:tblPr>
      <w:tblGrid>
        <w:gridCol w:w="4124"/>
        <w:gridCol w:w="3271"/>
        <w:gridCol w:w="448"/>
        <w:gridCol w:w="515"/>
      </w:tblGrid>
      <w:tr w:rsidR="009747F6" w:rsidRPr="0082051A" w14:paraId="2595264F" w14:textId="77777777" w:rsidTr="00C95442">
        <w:trPr>
          <w:cnfStyle w:val="100000000000" w:firstRow="1" w:lastRow="0" w:firstColumn="0" w:lastColumn="0" w:oddVBand="0" w:evenVBand="0" w:oddHBand="0" w:evenHBand="0" w:firstRowFirstColumn="0" w:firstRowLastColumn="0" w:lastRowFirstColumn="0" w:lastRowLastColumn="0"/>
        </w:trPr>
        <w:tc>
          <w:tcPr>
            <w:tcW w:w="8358" w:type="dxa"/>
            <w:gridSpan w:val="4"/>
          </w:tcPr>
          <w:p w14:paraId="079621A3" w14:textId="3ACC1FE0" w:rsidR="009747F6" w:rsidRPr="0082051A" w:rsidRDefault="206452B1" w:rsidP="281887BA">
            <w:pPr>
              <w:spacing w:after="220"/>
              <w:rPr>
                <w:b w:val="0"/>
                <w:sz w:val="22"/>
              </w:rPr>
            </w:pPr>
            <w:r w:rsidRPr="0082051A">
              <w:t xml:space="preserve">1. </w:t>
            </w:r>
            <w:r w:rsidR="009747F6" w:rsidRPr="0082051A">
              <w:t>Särskilda bestämmelser</w:t>
            </w:r>
          </w:p>
        </w:tc>
      </w:tr>
      <w:tr w:rsidR="00E8358D" w:rsidRPr="0082051A" w14:paraId="6EE482A2" w14:textId="77777777" w:rsidTr="00E8358D">
        <w:trPr>
          <w:trHeight w:val="1182"/>
        </w:trPr>
        <w:tc>
          <w:tcPr>
            <w:tcW w:w="4124" w:type="dxa"/>
            <w:vMerge w:val="restart"/>
            <w:shd w:val="clear" w:color="auto" w:fill="EEECE1" w:themeFill="background2"/>
          </w:tcPr>
          <w:p w14:paraId="65EB7219" w14:textId="7F07B9E7" w:rsidR="00E8358D" w:rsidRPr="0082051A" w:rsidRDefault="00E8358D" w:rsidP="009747F6">
            <w:pPr>
              <w:spacing w:after="220"/>
              <w:rPr>
                <w:i/>
              </w:rPr>
            </w:pPr>
            <w:r w:rsidRPr="0082051A">
              <w:rPr>
                <w:i/>
                <w:iCs/>
              </w:rPr>
              <w:t>4</w:t>
            </w:r>
            <w:r w:rsidRPr="0082051A">
              <w:rPr>
                <w:i/>
              </w:rPr>
              <w:t xml:space="preserve"> kap. 35 § PBL</w:t>
            </w:r>
          </w:p>
        </w:tc>
        <w:tc>
          <w:tcPr>
            <w:tcW w:w="3271" w:type="dxa"/>
            <w:vMerge w:val="restart"/>
            <w:shd w:val="clear" w:color="auto" w:fill="EEECE1" w:themeFill="background2"/>
          </w:tcPr>
          <w:p w14:paraId="14851B47" w14:textId="757F62A8" w:rsidR="00E8358D" w:rsidRPr="0082051A" w:rsidRDefault="00E8358D" w:rsidP="009747F6">
            <w:pPr>
              <w:spacing w:after="220"/>
            </w:pPr>
            <w:r w:rsidRPr="0082051A">
              <w:t>Undantag från miljöbedömning:</w:t>
            </w:r>
            <w:r w:rsidRPr="0082051A">
              <w:br/>
              <w:t xml:space="preserve">Vid ett samordnat planförfarande behöver inte en särskild MKB upprättas för detaljplaneärendet om planen enbart gäller något av nedanstående nämnda ärenden, och </w:t>
            </w:r>
            <w:proofErr w:type="spellStart"/>
            <w:r w:rsidRPr="0082051A">
              <w:t>MKB:n</w:t>
            </w:r>
            <w:proofErr w:type="spellEnd"/>
            <w:r w:rsidRPr="0082051A">
              <w:t xml:space="preserve"> i detta ärende är aktuell och tillräcklig.</w:t>
            </w:r>
          </w:p>
        </w:tc>
        <w:tc>
          <w:tcPr>
            <w:tcW w:w="963" w:type="dxa"/>
            <w:gridSpan w:val="2"/>
            <w:shd w:val="clear" w:color="auto" w:fill="EEECE1" w:themeFill="background2"/>
          </w:tcPr>
          <w:p w14:paraId="51741F60" w14:textId="77777777" w:rsidR="00E8358D" w:rsidRPr="0082051A" w:rsidRDefault="00E8358D" w:rsidP="009747F6">
            <w:pPr>
              <w:spacing w:after="220"/>
            </w:pPr>
            <w:r w:rsidRPr="0082051A">
              <w:t>Undantag</w:t>
            </w:r>
          </w:p>
        </w:tc>
      </w:tr>
      <w:tr w:rsidR="00E8358D" w:rsidRPr="0082051A" w14:paraId="1ACF4889" w14:textId="77777777" w:rsidTr="00E8358D">
        <w:trPr>
          <w:trHeight w:val="432"/>
        </w:trPr>
        <w:tc>
          <w:tcPr>
            <w:tcW w:w="4124" w:type="dxa"/>
            <w:vMerge/>
            <w:shd w:val="clear" w:color="auto" w:fill="EEECE1" w:themeFill="background2"/>
          </w:tcPr>
          <w:p w14:paraId="76A1FB26" w14:textId="77777777" w:rsidR="00E8358D" w:rsidRPr="0082051A" w:rsidRDefault="00E8358D" w:rsidP="009747F6">
            <w:pPr>
              <w:rPr>
                <w:i/>
                <w:iCs/>
              </w:rPr>
            </w:pPr>
          </w:p>
        </w:tc>
        <w:tc>
          <w:tcPr>
            <w:tcW w:w="3271" w:type="dxa"/>
            <w:vMerge/>
            <w:shd w:val="clear" w:color="auto" w:fill="EEECE1" w:themeFill="background2"/>
          </w:tcPr>
          <w:p w14:paraId="3F2CCA27" w14:textId="77777777" w:rsidR="00E8358D" w:rsidRPr="0082051A" w:rsidRDefault="00E8358D" w:rsidP="009747F6"/>
        </w:tc>
        <w:tc>
          <w:tcPr>
            <w:tcW w:w="448" w:type="dxa"/>
            <w:shd w:val="clear" w:color="auto" w:fill="EEECE1" w:themeFill="background2"/>
          </w:tcPr>
          <w:p w14:paraId="37DE6F16" w14:textId="57558F9C" w:rsidR="00E8358D" w:rsidRPr="0082051A" w:rsidRDefault="00E8358D" w:rsidP="009747F6">
            <w:r w:rsidRPr="0082051A">
              <w:t xml:space="preserve">Ja </w:t>
            </w:r>
          </w:p>
        </w:tc>
        <w:tc>
          <w:tcPr>
            <w:tcW w:w="515" w:type="dxa"/>
            <w:shd w:val="clear" w:color="auto" w:fill="EEECE1" w:themeFill="background2"/>
          </w:tcPr>
          <w:p w14:paraId="345422FE" w14:textId="673A3918" w:rsidR="00E8358D" w:rsidRPr="0082051A" w:rsidRDefault="00E8358D" w:rsidP="009747F6">
            <w:r w:rsidRPr="0082051A">
              <w:t>Nej</w:t>
            </w:r>
          </w:p>
        </w:tc>
      </w:tr>
      <w:tr w:rsidR="009747F6" w:rsidRPr="0082051A" w14:paraId="5EA48670" w14:textId="77777777" w:rsidTr="00E8358D">
        <w:tc>
          <w:tcPr>
            <w:tcW w:w="4124" w:type="dxa"/>
            <w:vMerge w:val="restart"/>
          </w:tcPr>
          <w:p w14:paraId="385C40C9" w14:textId="6D6C1156" w:rsidR="009747F6" w:rsidRPr="0082051A" w:rsidRDefault="2C511B8C" w:rsidP="009747F6">
            <w:pPr>
              <w:spacing w:after="220"/>
              <w:rPr>
                <w:i/>
              </w:rPr>
            </w:pPr>
            <w:r w:rsidRPr="0082051A">
              <w:t>a</w:t>
            </w:r>
            <w:r w:rsidR="7F9AD944" w:rsidRPr="0082051A">
              <w:t>)</w:t>
            </w:r>
            <w:r w:rsidR="7F9AD944" w:rsidRPr="0082051A">
              <w:rPr>
                <w:i/>
                <w:iCs/>
              </w:rPr>
              <w:t xml:space="preserve"> </w:t>
            </w:r>
            <w:r w:rsidR="009747F6" w:rsidRPr="0082051A">
              <w:rPr>
                <w:i/>
              </w:rPr>
              <w:t>5 kap. 7a § PBL</w:t>
            </w:r>
          </w:p>
        </w:tc>
        <w:tc>
          <w:tcPr>
            <w:tcW w:w="3271" w:type="dxa"/>
          </w:tcPr>
          <w:p w14:paraId="462E2C7F" w14:textId="77777777" w:rsidR="009747F6" w:rsidRPr="0082051A" w:rsidRDefault="009747F6" w:rsidP="009747F6">
            <w:pPr>
              <w:spacing w:after="220"/>
            </w:pPr>
            <w:r w:rsidRPr="0082051A">
              <w:t xml:space="preserve">Gäller detaljplanen enbart en verksamhet som har tillståndsprövats eller ska tillståndsprövas enligt föreskrifter som har meddelats med stöd av </w:t>
            </w:r>
            <w:r w:rsidRPr="0082051A">
              <w:rPr>
                <w:i/>
              </w:rPr>
              <w:t>9 kap. 6 § MB</w:t>
            </w:r>
            <w:r w:rsidRPr="0082051A">
              <w:t xml:space="preserve"> (A- eller B-verksamheter), och </w:t>
            </w:r>
            <w:proofErr w:type="spellStart"/>
            <w:r w:rsidRPr="0082051A">
              <w:t>MKB:n</w:t>
            </w:r>
            <w:proofErr w:type="spellEnd"/>
            <w:r w:rsidRPr="0082051A">
              <w:t xml:space="preserve"> i detta ärende är aktuell och tillräcklig?</w:t>
            </w:r>
          </w:p>
        </w:tc>
        <w:tc>
          <w:tcPr>
            <w:tcW w:w="448" w:type="dxa"/>
          </w:tcPr>
          <w:p w14:paraId="746DD6EE" w14:textId="77777777" w:rsidR="009747F6" w:rsidRPr="0082051A" w:rsidRDefault="009747F6" w:rsidP="009747F6">
            <w:pPr>
              <w:spacing w:after="220"/>
            </w:pPr>
          </w:p>
        </w:tc>
        <w:tc>
          <w:tcPr>
            <w:tcW w:w="515" w:type="dxa"/>
          </w:tcPr>
          <w:p w14:paraId="34DB5DA6" w14:textId="6F16142F" w:rsidR="009747F6" w:rsidRPr="0082051A" w:rsidRDefault="00377763" w:rsidP="009747F6">
            <w:pPr>
              <w:spacing w:after="220"/>
            </w:pPr>
            <w:r w:rsidRPr="0082051A">
              <w:t>X</w:t>
            </w:r>
          </w:p>
        </w:tc>
      </w:tr>
      <w:tr w:rsidR="009747F6" w:rsidRPr="0082051A" w14:paraId="45B20A24" w14:textId="77777777" w:rsidTr="00E8358D">
        <w:trPr>
          <w:trHeight w:val="1611"/>
        </w:trPr>
        <w:tc>
          <w:tcPr>
            <w:tcW w:w="4124" w:type="dxa"/>
            <w:vMerge/>
          </w:tcPr>
          <w:p w14:paraId="68C66E6C" w14:textId="77777777" w:rsidR="009747F6" w:rsidRPr="0082051A" w:rsidRDefault="009747F6" w:rsidP="009747F6">
            <w:pPr>
              <w:spacing w:after="220"/>
            </w:pPr>
          </w:p>
        </w:tc>
        <w:tc>
          <w:tcPr>
            <w:tcW w:w="3271" w:type="dxa"/>
          </w:tcPr>
          <w:p w14:paraId="1F87091E" w14:textId="77777777" w:rsidR="009747F6" w:rsidRPr="0082051A" w:rsidRDefault="009747F6" w:rsidP="009747F6">
            <w:pPr>
              <w:spacing w:after="220"/>
            </w:pPr>
            <w:r w:rsidRPr="0082051A">
              <w:t xml:space="preserve">Gäller detaljplanen enbart en åtgärd som har prövats eller ska prövas genom upprättande och fastställande av en vägplan enligt väglagen </w:t>
            </w:r>
            <w:r w:rsidRPr="0082051A">
              <w:rPr>
                <w:i/>
              </w:rPr>
              <w:t>(1971:948)</w:t>
            </w:r>
            <w:r w:rsidRPr="0082051A">
              <w:t xml:space="preserve"> eller en järnvägsplan enligt lagen </w:t>
            </w:r>
            <w:r w:rsidRPr="0082051A">
              <w:rPr>
                <w:i/>
              </w:rPr>
              <w:t>(1995:1649)</w:t>
            </w:r>
            <w:r w:rsidRPr="0082051A">
              <w:t xml:space="preserve"> om byggande av järnväg. Lag </w:t>
            </w:r>
            <w:r w:rsidRPr="0082051A">
              <w:rPr>
                <w:i/>
              </w:rPr>
              <w:t>(2014:900)</w:t>
            </w:r>
            <w:r w:rsidRPr="0082051A">
              <w:t xml:space="preserve">, och </w:t>
            </w:r>
            <w:proofErr w:type="spellStart"/>
            <w:r w:rsidRPr="0082051A">
              <w:t>MKB:n</w:t>
            </w:r>
            <w:proofErr w:type="spellEnd"/>
            <w:r w:rsidRPr="0082051A">
              <w:t xml:space="preserve"> i detta ärende är aktuell och tillräcklig?</w:t>
            </w:r>
          </w:p>
        </w:tc>
        <w:tc>
          <w:tcPr>
            <w:tcW w:w="448" w:type="dxa"/>
          </w:tcPr>
          <w:p w14:paraId="1A757C3F" w14:textId="77777777" w:rsidR="009747F6" w:rsidRPr="0082051A" w:rsidRDefault="009747F6" w:rsidP="009747F6">
            <w:pPr>
              <w:spacing w:after="220"/>
            </w:pPr>
          </w:p>
        </w:tc>
        <w:tc>
          <w:tcPr>
            <w:tcW w:w="515" w:type="dxa"/>
          </w:tcPr>
          <w:p w14:paraId="282C4724" w14:textId="3D112F35" w:rsidR="009747F6" w:rsidRPr="0082051A" w:rsidRDefault="00377763" w:rsidP="009747F6">
            <w:pPr>
              <w:spacing w:after="220"/>
            </w:pPr>
            <w:r w:rsidRPr="0082051A">
              <w:t>X</w:t>
            </w:r>
          </w:p>
        </w:tc>
      </w:tr>
      <w:tr w:rsidR="009747F6" w:rsidRPr="0082051A" w14:paraId="04FCF5CD" w14:textId="77777777" w:rsidTr="00C95442">
        <w:tc>
          <w:tcPr>
            <w:tcW w:w="4124" w:type="dxa"/>
          </w:tcPr>
          <w:p w14:paraId="5A3BEDA7" w14:textId="77777777" w:rsidR="009747F6" w:rsidRPr="0082051A" w:rsidRDefault="009747F6" w:rsidP="009747F6">
            <w:pPr>
              <w:spacing w:after="220"/>
              <w:rPr>
                <w:b/>
              </w:rPr>
            </w:pPr>
            <w:r w:rsidRPr="0082051A">
              <w:rPr>
                <w:b/>
              </w:rPr>
              <w:t>Kommentar:</w:t>
            </w:r>
          </w:p>
        </w:tc>
        <w:tc>
          <w:tcPr>
            <w:tcW w:w="4234" w:type="dxa"/>
            <w:gridSpan w:val="3"/>
          </w:tcPr>
          <w:p w14:paraId="4819130F" w14:textId="77777777" w:rsidR="009747F6" w:rsidRPr="0082051A" w:rsidRDefault="009747F6" w:rsidP="009747F6">
            <w:pPr>
              <w:spacing w:after="220"/>
            </w:pPr>
            <w:r w:rsidRPr="0082051A">
              <w:t xml:space="preserve"> </w:t>
            </w:r>
          </w:p>
        </w:tc>
      </w:tr>
      <w:tr w:rsidR="009747F6" w:rsidRPr="0082051A" w14:paraId="7C4C6952" w14:textId="77777777" w:rsidTr="00C95442">
        <w:trPr>
          <w:trHeight w:val="786"/>
        </w:trPr>
        <w:tc>
          <w:tcPr>
            <w:tcW w:w="4124" w:type="dxa"/>
            <w:vMerge w:val="restart"/>
            <w:shd w:val="clear" w:color="auto" w:fill="EEECE1" w:themeFill="background2"/>
          </w:tcPr>
          <w:p w14:paraId="776E7AA8" w14:textId="05E272C9" w:rsidR="009747F6" w:rsidRPr="0082051A" w:rsidRDefault="0FBA5F59" w:rsidP="009747F6">
            <w:pPr>
              <w:spacing w:after="220"/>
              <w:rPr>
                <w:i/>
              </w:rPr>
            </w:pPr>
            <w:r w:rsidRPr="0082051A">
              <w:lastRenderedPageBreak/>
              <w:t>b</w:t>
            </w:r>
            <w:r w:rsidR="3BAC6697" w:rsidRPr="0082051A">
              <w:t>)</w:t>
            </w:r>
            <w:r w:rsidR="3BAC6697" w:rsidRPr="0082051A">
              <w:rPr>
                <w:i/>
                <w:iCs/>
              </w:rPr>
              <w:t xml:space="preserve"> </w:t>
            </w:r>
            <w:r w:rsidR="009747F6" w:rsidRPr="0082051A">
              <w:rPr>
                <w:i/>
              </w:rPr>
              <w:t>6 kap. 3 § MB</w:t>
            </w:r>
          </w:p>
        </w:tc>
        <w:tc>
          <w:tcPr>
            <w:tcW w:w="3271" w:type="dxa"/>
            <w:vMerge w:val="restart"/>
            <w:shd w:val="clear" w:color="auto" w:fill="EEECE1" w:themeFill="background2"/>
          </w:tcPr>
          <w:p w14:paraId="64648048" w14:textId="77777777" w:rsidR="009747F6" w:rsidRPr="0082051A" w:rsidRDefault="009747F6" w:rsidP="009747F6">
            <w:pPr>
              <w:spacing w:after="220"/>
            </w:pPr>
            <w:r w:rsidRPr="0082051A">
              <w:t>Undantag från miljöbedömning:</w:t>
            </w:r>
            <w:r w:rsidRPr="0082051A">
              <w:br/>
              <w:t>Skyldigheten att göra en strategisk miljöbedömning gäller inte för detaljplaner som endast syftar till att tjäna totalförsvaret eller räddningstjänsten.</w:t>
            </w:r>
          </w:p>
        </w:tc>
        <w:tc>
          <w:tcPr>
            <w:tcW w:w="963" w:type="dxa"/>
            <w:gridSpan w:val="2"/>
            <w:shd w:val="clear" w:color="auto" w:fill="EEECE1" w:themeFill="background2"/>
          </w:tcPr>
          <w:p w14:paraId="7E9A30BB" w14:textId="77777777" w:rsidR="009747F6" w:rsidRPr="0082051A" w:rsidRDefault="009747F6" w:rsidP="009747F6">
            <w:pPr>
              <w:spacing w:after="220"/>
            </w:pPr>
            <w:r w:rsidRPr="0082051A">
              <w:t>Undantag</w:t>
            </w:r>
          </w:p>
        </w:tc>
      </w:tr>
      <w:tr w:rsidR="009747F6" w:rsidRPr="0082051A" w14:paraId="6CAEA69B" w14:textId="77777777" w:rsidTr="00E8358D">
        <w:tc>
          <w:tcPr>
            <w:tcW w:w="4124" w:type="dxa"/>
            <w:vMerge/>
          </w:tcPr>
          <w:p w14:paraId="1A716481" w14:textId="77777777" w:rsidR="009747F6" w:rsidRPr="0082051A" w:rsidRDefault="009747F6" w:rsidP="009747F6">
            <w:pPr>
              <w:spacing w:after="220"/>
            </w:pPr>
          </w:p>
        </w:tc>
        <w:tc>
          <w:tcPr>
            <w:tcW w:w="3271" w:type="dxa"/>
            <w:vMerge/>
          </w:tcPr>
          <w:p w14:paraId="0B296A21" w14:textId="77777777" w:rsidR="009747F6" w:rsidRPr="0082051A" w:rsidRDefault="009747F6" w:rsidP="009747F6">
            <w:pPr>
              <w:spacing w:after="220"/>
            </w:pPr>
          </w:p>
        </w:tc>
        <w:tc>
          <w:tcPr>
            <w:tcW w:w="448" w:type="dxa"/>
            <w:shd w:val="clear" w:color="auto" w:fill="EEECE1" w:themeFill="background2"/>
          </w:tcPr>
          <w:p w14:paraId="4ED92F7B" w14:textId="77777777" w:rsidR="009747F6" w:rsidRPr="0082051A" w:rsidRDefault="009747F6" w:rsidP="009747F6">
            <w:pPr>
              <w:spacing w:after="220"/>
            </w:pPr>
            <w:r w:rsidRPr="0082051A">
              <w:t>Ja</w:t>
            </w:r>
          </w:p>
        </w:tc>
        <w:tc>
          <w:tcPr>
            <w:tcW w:w="515" w:type="dxa"/>
            <w:shd w:val="clear" w:color="auto" w:fill="EEECE1" w:themeFill="background2"/>
          </w:tcPr>
          <w:p w14:paraId="7CFF6410" w14:textId="77777777" w:rsidR="009747F6" w:rsidRPr="0082051A" w:rsidRDefault="009747F6" w:rsidP="009747F6">
            <w:pPr>
              <w:spacing w:after="220"/>
            </w:pPr>
            <w:r w:rsidRPr="0082051A">
              <w:t>Nej</w:t>
            </w:r>
          </w:p>
        </w:tc>
      </w:tr>
      <w:tr w:rsidR="009747F6" w:rsidRPr="0082051A" w14:paraId="05BD1250" w14:textId="77777777" w:rsidTr="00E8358D">
        <w:tc>
          <w:tcPr>
            <w:tcW w:w="4124" w:type="dxa"/>
            <w:vMerge w:val="restart"/>
          </w:tcPr>
          <w:p w14:paraId="033A7EA0" w14:textId="77777777" w:rsidR="009747F6" w:rsidRPr="0082051A" w:rsidRDefault="009747F6" w:rsidP="009747F6">
            <w:pPr>
              <w:spacing w:after="220"/>
            </w:pPr>
          </w:p>
        </w:tc>
        <w:tc>
          <w:tcPr>
            <w:tcW w:w="3271" w:type="dxa"/>
          </w:tcPr>
          <w:p w14:paraId="76186C68" w14:textId="77777777" w:rsidR="009747F6" w:rsidRPr="0082051A" w:rsidRDefault="009747F6" w:rsidP="009747F6">
            <w:pPr>
              <w:spacing w:after="220"/>
            </w:pPr>
            <w:r w:rsidRPr="0082051A">
              <w:t>Syftar detaljplanen endast till att tjäna totalförsvaret?</w:t>
            </w:r>
          </w:p>
        </w:tc>
        <w:tc>
          <w:tcPr>
            <w:tcW w:w="448" w:type="dxa"/>
          </w:tcPr>
          <w:p w14:paraId="2203B909" w14:textId="77777777" w:rsidR="009747F6" w:rsidRPr="0082051A" w:rsidRDefault="009747F6" w:rsidP="009747F6">
            <w:pPr>
              <w:spacing w:after="220"/>
            </w:pPr>
          </w:p>
        </w:tc>
        <w:tc>
          <w:tcPr>
            <w:tcW w:w="515" w:type="dxa"/>
          </w:tcPr>
          <w:p w14:paraId="03DE645E" w14:textId="574CDFE4" w:rsidR="009747F6" w:rsidRPr="0082051A" w:rsidRDefault="00377763" w:rsidP="009747F6">
            <w:pPr>
              <w:spacing w:after="220"/>
            </w:pPr>
            <w:r w:rsidRPr="0082051A">
              <w:t>X</w:t>
            </w:r>
          </w:p>
        </w:tc>
      </w:tr>
      <w:tr w:rsidR="009747F6" w:rsidRPr="0082051A" w14:paraId="1DA06B42" w14:textId="77777777" w:rsidTr="00E8358D">
        <w:tc>
          <w:tcPr>
            <w:tcW w:w="4124" w:type="dxa"/>
            <w:vMerge/>
          </w:tcPr>
          <w:p w14:paraId="41744853" w14:textId="77777777" w:rsidR="009747F6" w:rsidRPr="0082051A" w:rsidRDefault="009747F6" w:rsidP="009747F6">
            <w:pPr>
              <w:spacing w:after="220"/>
            </w:pPr>
          </w:p>
        </w:tc>
        <w:tc>
          <w:tcPr>
            <w:tcW w:w="3271" w:type="dxa"/>
          </w:tcPr>
          <w:p w14:paraId="25077A03" w14:textId="77777777" w:rsidR="009747F6" w:rsidRPr="0082051A" w:rsidRDefault="009747F6" w:rsidP="009747F6">
            <w:pPr>
              <w:spacing w:after="220"/>
            </w:pPr>
            <w:r w:rsidRPr="0082051A">
              <w:t>Syftar detaljplanen endast till att tjäna räddningstjänsten?</w:t>
            </w:r>
          </w:p>
        </w:tc>
        <w:tc>
          <w:tcPr>
            <w:tcW w:w="448" w:type="dxa"/>
          </w:tcPr>
          <w:p w14:paraId="2AE0811C" w14:textId="77777777" w:rsidR="009747F6" w:rsidRPr="0082051A" w:rsidRDefault="009747F6" w:rsidP="009747F6">
            <w:pPr>
              <w:spacing w:after="220"/>
            </w:pPr>
          </w:p>
        </w:tc>
        <w:tc>
          <w:tcPr>
            <w:tcW w:w="515" w:type="dxa"/>
          </w:tcPr>
          <w:p w14:paraId="01C5D59C" w14:textId="3B360D4A" w:rsidR="009747F6" w:rsidRPr="0082051A" w:rsidRDefault="00377763" w:rsidP="009747F6">
            <w:pPr>
              <w:spacing w:after="220"/>
            </w:pPr>
            <w:r w:rsidRPr="0082051A">
              <w:t>X</w:t>
            </w:r>
          </w:p>
        </w:tc>
      </w:tr>
      <w:tr w:rsidR="009747F6" w:rsidRPr="0082051A" w14:paraId="6C4052DF" w14:textId="77777777" w:rsidTr="00C95442">
        <w:tc>
          <w:tcPr>
            <w:tcW w:w="4124" w:type="dxa"/>
          </w:tcPr>
          <w:p w14:paraId="2E3F958D" w14:textId="77777777" w:rsidR="009747F6" w:rsidRPr="0082051A" w:rsidRDefault="009747F6" w:rsidP="009747F6">
            <w:pPr>
              <w:spacing w:after="220"/>
              <w:rPr>
                <w:b/>
              </w:rPr>
            </w:pPr>
            <w:r w:rsidRPr="0082051A">
              <w:rPr>
                <w:b/>
              </w:rPr>
              <w:t>Kommentar:</w:t>
            </w:r>
          </w:p>
        </w:tc>
        <w:tc>
          <w:tcPr>
            <w:tcW w:w="4234" w:type="dxa"/>
            <w:gridSpan w:val="3"/>
          </w:tcPr>
          <w:p w14:paraId="58591325" w14:textId="77777777" w:rsidR="009747F6" w:rsidRPr="0082051A" w:rsidRDefault="009747F6" w:rsidP="009747F6">
            <w:pPr>
              <w:spacing w:after="220"/>
            </w:pPr>
            <w:r w:rsidRPr="0082051A">
              <w:t xml:space="preserve"> </w:t>
            </w:r>
          </w:p>
        </w:tc>
      </w:tr>
      <w:tr w:rsidR="009747F6" w:rsidRPr="0082051A" w14:paraId="705D499A" w14:textId="77777777" w:rsidTr="00C95442">
        <w:trPr>
          <w:trHeight w:val="703"/>
        </w:trPr>
        <w:tc>
          <w:tcPr>
            <w:tcW w:w="4124" w:type="dxa"/>
            <w:vMerge w:val="restart"/>
            <w:shd w:val="clear" w:color="auto" w:fill="EEECE1" w:themeFill="background2"/>
          </w:tcPr>
          <w:p w14:paraId="7AB82C72" w14:textId="25DF0E20" w:rsidR="009747F6" w:rsidRPr="0082051A" w:rsidRDefault="09B576D1" w:rsidP="009747F6">
            <w:pPr>
              <w:spacing w:after="220"/>
              <w:rPr>
                <w:i/>
              </w:rPr>
            </w:pPr>
            <w:r w:rsidRPr="0082051A">
              <w:t>c</w:t>
            </w:r>
            <w:r w:rsidR="46688010" w:rsidRPr="0082051A">
              <w:t>)</w:t>
            </w:r>
            <w:r w:rsidR="46688010" w:rsidRPr="0082051A">
              <w:rPr>
                <w:i/>
                <w:iCs/>
              </w:rPr>
              <w:t xml:space="preserve"> </w:t>
            </w:r>
            <w:r w:rsidR="009747F6" w:rsidRPr="0082051A">
              <w:rPr>
                <w:i/>
              </w:rPr>
              <w:t>2 § miljöbedömningsförordningen</w:t>
            </w:r>
          </w:p>
        </w:tc>
        <w:tc>
          <w:tcPr>
            <w:tcW w:w="3271" w:type="dxa"/>
            <w:vMerge w:val="restart"/>
            <w:shd w:val="clear" w:color="auto" w:fill="EEECE1" w:themeFill="background2"/>
          </w:tcPr>
          <w:p w14:paraId="068DFFF0" w14:textId="77777777" w:rsidR="009747F6" w:rsidRPr="0082051A" w:rsidRDefault="009747F6" w:rsidP="009747F6">
            <w:pPr>
              <w:spacing w:after="220"/>
            </w:pPr>
            <w:r w:rsidRPr="0082051A">
              <w:t>Krav på strategisk miljöbedömning:</w:t>
            </w:r>
            <w:r w:rsidRPr="0082051A">
              <w:br/>
              <w:t xml:space="preserve">En detaljplan ska antas medföra betydande miljöpåverkan om genomförandet av detaljplanen kan komma att omfatta en verksamhet eller åtgärd som kräver tillstånd enligt </w:t>
            </w:r>
            <w:r w:rsidRPr="0082051A">
              <w:rPr>
                <w:i/>
              </w:rPr>
              <w:t xml:space="preserve">7 kap. 28a § </w:t>
            </w:r>
            <w:r w:rsidRPr="0082051A">
              <w:t xml:space="preserve">MB. </w:t>
            </w:r>
          </w:p>
        </w:tc>
        <w:tc>
          <w:tcPr>
            <w:tcW w:w="963" w:type="dxa"/>
            <w:gridSpan w:val="2"/>
            <w:shd w:val="clear" w:color="auto" w:fill="EEECE1" w:themeFill="background2"/>
          </w:tcPr>
          <w:p w14:paraId="10A04AAB" w14:textId="77777777" w:rsidR="009747F6" w:rsidRPr="0082051A" w:rsidRDefault="009747F6" w:rsidP="009747F6">
            <w:pPr>
              <w:spacing w:after="220"/>
            </w:pPr>
            <w:r w:rsidRPr="0082051A">
              <w:t>Krav</w:t>
            </w:r>
          </w:p>
        </w:tc>
      </w:tr>
      <w:tr w:rsidR="009747F6" w:rsidRPr="0082051A" w14:paraId="23F507E0" w14:textId="77777777" w:rsidTr="00E8358D">
        <w:tc>
          <w:tcPr>
            <w:tcW w:w="4124" w:type="dxa"/>
            <w:vMerge/>
          </w:tcPr>
          <w:p w14:paraId="45DD7DB9" w14:textId="77777777" w:rsidR="009747F6" w:rsidRPr="0082051A" w:rsidRDefault="009747F6" w:rsidP="009747F6">
            <w:pPr>
              <w:spacing w:after="220"/>
            </w:pPr>
          </w:p>
        </w:tc>
        <w:tc>
          <w:tcPr>
            <w:tcW w:w="3271" w:type="dxa"/>
            <w:vMerge/>
          </w:tcPr>
          <w:p w14:paraId="5D2D07E2" w14:textId="77777777" w:rsidR="009747F6" w:rsidRPr="0082051A" w:rsidRDefault="009747F6" w:rsidP="009747F6">
            <w:pPr>
              <w:spacing w:after="220"/>
            </w:pPr>
          </w:p>
        </w:tc>
        <w:tc>
          <w:tcPr>
            <w:tcW w:w="448" w:type="dxa"/>
            <w:shd w:val="clear" w:color="auto" w:fill="EEECE1" w:themeFill="background2"/>
          </w:tcPr>
          <w:p w14:paraId="2394559A" w14:textId="77777777" w:rsidR="009747F6" w:rsidRPr="0082051A" w:rsidRDefault="009747F6" w:rsidP="009747F6">
            <w:pPr>
              <w:spacing w:after="220"/>
            </w:pPr>
            <w:r w:rsidRPr="0082051A">
              <w:t>Ja</w:t>
            </w:r>
          </w:p>
        </w:tc>
        <w:tc>
          <w:tcPr>
            <w:tcW w:w="515" w:type="dxa"/>
            <w:shd w:val="clear" w:color="auto" w:fill="EEECE1" w:themeFill="background2"/>
          </w:tcPr>
          <w:p w14:paraId="0CA4A906" w14:textId="77777777" w:rsidR="009747F6" w:rsidRPr="0082051A" w:rsidRDefault="009747F6" w:rsidP="009747F6">
            <w:pPr>
              <w:spacing w:after="220"/>
            </w:pPr>
            <w:r w:rsidRPr="0082051A">
              <w:t>Nej</w:t>
            </w:r>
          </w:p>
        </w:tc>
      </w:tr>
      <w:tr w:rsidR="009747F6" w:rsidRPr="0082051A" w14:paraId="19813C08" w14:textId="77777777" w:rsidTr="00E8358D">
        <w:tc>
          <w:tcPr>
            <w:tcW w:w="4124" w:type="dxa"/>
            <w:vMerge w:val="restart"/>
          </w:tcPr>
          <w:p w14:paraId="0A3BD4CD" w14:textId="735E1BF4" w:rsidR="009747F6" w:rsidRPr="0082051A" w:rsidRDefault="15DBC28A" w:rsidP="009747F6">
            <w:pPr>
              <w:spacing w:after="220"/>
              <w:rPr>
                <w:i/>
              </w:rPr>
            </w:pPr>
            <w:r w:rsidRPr="0082051A">
              <w:t>d</w:t>
            </w:r>
            <w:r w:rsidR="308F984E" w:rsidRPr="0082051A">
              <w:t>)</w:t>
            </w:r>
            <w:r w:rsidR="308F984E" w:rsidRPr="0082051A">
              <w:rPr>
                <w:i/>
                <w:iCs/>
              </w:rPr>
              <w:t xml:space="preserve"> </w:t>
            </w:r>
            <w:r w:rsidR="009747F6" w:rsidRPr="0082051A">
              <w:rPr>
                <w:i/>
              </w:rPr>
              <w:t>7 kap. 27 &amp; 28a §§ MB</w:t>
            </w:r>
          </w:p>
        </w:tc>
        <w:tc>
          <w:tcPr>
            <w:tcW w:w="3271" w:type="dxa"/>
          </w:tcPr>
          <w:p w14:paraId="345F6755" w14:textId="77777777" w:rsidR="009747F6" w:rsidRPr="0082051A" w:rsidRDefault="009747F6" w:rsidP="009747F6">
            <w:pPr>
              <w:spacing w:after="220"/>
            </w:pPr>
            <w:r w:rsidRPr="0082051A">
              <w:t xml:space="preserve">Kan genomförandet av planen antas omfatta en verksamhet eller åtgärd som på </w:t>
            </w:r>
            <w:r w:rsidRPr="0082051A">
              <w:rPr>
                <w:i/>
              </w:rPr>
              <w:t>ett betydande sätt</w:t>
            </w:r>
            <w:r w:rsidRPr="0082051A">
              <w:t xml:space="preserve"> kan påverka miljön i ett Natura 2000-område som förtecknats enligt fågeldirektivet (2009/147/EG) och därmed kräver tillstånd?</w:t>
            </w:r>
          </w:p>
        </w:tc>
        <w:tc>
          <w:tcPr>
            <w:tcW w:w="448" w:type="dxa"/>
          </w:tcPr>
          <w:p w14:paraId="4B0BFDD2" w14:textId="77777777" w:rsidR="009747F6" w:rsidRPr="0082051A" w:rsidRDefault="009747F6" w:rsidP="009747F6">
            <w:pPr>
              <w:spacing w:after="220"/>
            </w:pPr>
          </w:p>
        </w:tc>
        <w:tc>
          <w:tcPr>
            <w:tcW w:w="515" w:type="dxa"/>
          </w:tcPr>
          <w:p w14:paraId="2615483E" w14:textId="23A89318" w:rsidR="009747F6" w:rsidRPr="0082051A" w:rsidRDefault="00377763" w:rsidP="009747F6">
            <w:pPr>
              <w:spacing w:after="220"/>
            </w:pPr>
            <w:r w:rsidRPr="0082051A">
              <w:t>X</w:t>
            </w:r>
          </w:p>
        </w:tc>
      </w:tr>
      <w:tr w:rsidR="009747F6" w:rsidRPr="0082051A" w14:paraId="4B44F97F" w14:textId="77777777" w:rsidTr="00E8358D">
        <w:tc>
          <w:tcPr>
            <w:tcW w:w="4124" w:type="dxa"/>
            <w:vMerge/>
          </w:tcPr>
          <w:p w14:paraId="0DE8B9A7" w14:textId="77777777" w:rsidR="009747F6" w:rsidRPr="0082051A" w:rsidRDefault="009747F6" w:rsidP="009747F6">
            <w:pPr>
              <w:spacing w:after="220"/>
            </w:pPr>
          </w:p>
        </w:tc>
        <w:tc>
          <w:tcPr>
            <w:tcW w:w="3271" w:type="dxa"/>
          </w:tcPr>
          <w:p w14:paraId="3426FEBB" w14:textId="77777777" w:rsidR="009747F6" w:rsidRPr="0082051A" w:rsidRDefault="009747F6" w:rsidP="009747F6">
            <w:pPr>
              <w:spacing w:after="220"/>
            </w:pPr>
            <w:r w:rsidRPr="0082051A">
              <w:t xml:space="preserve">Kan genomförandet av planen antas omfatta en verksamhet eller åtgärd som på </w:t>
            </w:r>
            <w:r w:rsidRPr="0082051A">
              <w:rPr>
                <w:i/>
              </w:rPr>
              <w:t>ett betydande sätt</w:t>
            </w:r>
            <w:r w:rsidRPr="0082051A">
              <w:t xml:space="preserve"> kan påverka miljön i ett Natura 2000-område som förtecknats enligt art- och habitatdirektivet (92/43/EEG) och därmed kräver tillstånd?</w:t>
            </w:r>
          </w:p>
        </w:tc>
        <w:tc>
          <w:tcPr>
            <w:tcW w:w="448" w:type="dxa"/>
          </w:tcPr>
          <w:p w14:paraId="57071536" w14:textId="77777777" w:rsidR="009747F6" w:rsidRPr="0082051A" w:rsidRDefault="009747F6" w:rsidP="009747F6">
            <w:pPr>
              <w:spacing w:after="220"/>
            </w:pPr>
          </w:p>
        </w:tc>
        <w:tc>
          <w:tcPr>
            <w:tcW w:w="515" w:type="dxa"/>
          </w:tcPr>
          <w:p w14:paraId="45C5AB2F" w14:textId="151FD6F0" w:rsidR="009747F6" w:rsidRPr="0082051A" w:rsidRDefault="00377763" w:rsidP="009747F6">
            <w:pPr>
              <w:spacing w:after="220"/>
            </w:pPr>
            <w:r w:rsidRPr="0082051A">
              <w:t>X</w:t>
            </w:r>
          </w:p>
        </w:tc>
      </w:tr>
      <w:tr w:rsidR="009747F6" w:rsidRPr="0082051A" w14:paraId="210392FD" w14:textId="77777777" w:rsidTr="00C95442">
        <w:tc>
          <w:tcPr>
            <w:tcW w:w="4124" w:type="dxa"/>
          </w:tcPr>
          <w:p w14:paraId="30246BA8" w14:textId="77777777" w:rsidR="009747F6" w:rsidRPr="0082051A" w:rsidRDefault="004CD670" w:rsidP="7928BE00">
            <w:pPr>
              <w:spacing w:after="220"/>
              <w:rPr>
                <w:b/>
                <w:bCs/>
              </w:rPr>
            </w:pPr>
            <w:r w:rsidRPr="0082051A">
              <w:rPr>
                <w:b/>
                <w:bCs/>
              </w:rPr>
              <w:t>Kommentar:</w:t>
            </w:r>
          </w:p>
        </w:tc>
        <w:tc>
          <w:tcPr>
            <w:tcW w:w="4234" w:type="dxa"/>
            <w:gridSpan w:val="3"/>
          </w:tcPr>
          <w:p w14:paraId="0042E2CD" w14:textId="77777777" w:rsidR="009747F6" w:rsidRPr="0082051A" w:rsidRDefault="009747F6" w:rsidP="009747F6">
            <w:pPr>
              <w:spacing w:after="220"/>
            </w:pPr>
            <w:r w:rsidRPr="0082051A">
              <w:t xml:space="preserve"> </w:t>
            </w:r>
          </w:p>
        </w:tc>
      </w:tr>
    </w:tbl>
    <w:p w14:paraId="016052EB" w14:textId="0A420701" w:rsidR="009747F6" w:rsidRPr="0082051A" w:rsidRDefault="009747F6" w:rsidP="002D7F7E"/>
    <w:tbl>
      <w:tblPr>
        <w:tblStyle w:val="Vstervikskommun"/>
        <w:tblW w:w="8358" w:type="dxa"/>
        <w:tblLook w:val="0420" w:firstRow="1" w:lastRow="0" w:firstColumn="0" w:lastColumn="0" w:noHBand="0" w:noVBand="1"/>
        <w:tblCaption w:val="Undersökning om betydande miljöpåverkan"/>
        <w:tblDescription w:val="Tabellen svarar med ja- eller nej-frågor om planområdet omfattas av några riksintresseområden. För varje ja i tabellen ges en förklaring av riksintressenas syften och vilken påverkan planförslaget bedöms ha på intresset. "/>
      </w:tblPr>
      <w:tblGrid>
        <w:gridCol w:w="1341"/>
        <w:gridCol w:w="5866"/>
        <w:gridCol w:w="528"/>
        <w:gridCol w:w="623"/>
      </w:tblGrid>
      <w:tr w:rsidR="009747F6" w:rsidRPr="0082051A" w14:paraId="3A266F0A" w14:textId="77777777" w:rsidTr="7928BE00">
        <w:trPr>
          <w:cnfStyle w:val="100000000000" w:firstRow="1" w:lastRow="0" w:firstColumn="0" w:lastColumn="0" w:oddVBand="0" w:evenVBand="0" w:oddHBand="0" w:evenHBand="0" w:firstRowFirstColumn="0" w:firstRowLastColumn="0" w:lastRowFirstColumn="0" w:lastRowLastColumn="0"/>
          <w:cantSplit/>
          <w:tblHeader/>
        </w:trPr>
        <w:tc>
          <w:tcPr>
            <w:tcW w:w="8358" w:type="dxa"/>
            <w:gridSpan w:val="4"/>
          </w:tcPr>
          <w:p w14:paraId="4D6BC30C" w14:textId="65072638" w:rsidR="009747F6" w:rsidRPr="0082051A" w:rsidRDefault="00925537" w:rsidP="009747F6">
            <w:pPr>
              <w:spacing w:after="220"/>
            </w:pPr>
            <w:r w:rsidRPr="0082051A">
              <w:t xml:space="preserve">2. </w:t>
            </w:r>
            <w:r w:rsidR="009747F6" w:rsidRPr="0082051A">
              <w:t>Riksintressen</w:t>
            </w:r>
          </w:p>
        </w:tc>
      </w:tr>
      <w:tr w:rsidR="009747F6" w:rsidRPr="0082051A" w14:paraId="39410998" w14:textId="77777777" w:rsidTr="7928BE00">
        <w:trPr>
          <w:cantSplit/>
        </w:trPr>
        <w:tc>
          <w:tcPr>
            <w:tcW w:w="7207" w:type="dxa"/>
            <w:gridSpan w:val="2"/>
            <w:shd w:val="clear" w:color="auto" w:fill="EEECE1" w:themeFill="background2"/>
          </w:tcPr>
          <w:p w14:paraId="6F7E97A4" w14:textId="77777777" w:rsidR="009747F6" w:rsidRPr="0082051A" w:rsidRDefault="004CD670" w:rsidP="009747F6">
            <w:pPr>
              <w:spacing w:after="220"/>
            </w:pPr>
            <w:r w:rsidRPr="0082051A">
              <w:t>Finns det något utpekat riksintresse inom, i anslutning till eller i närheten av planområdet?</w:t>
            </w:r>
          </w:p>
        </w:tc>
        <w:tc>
          <w:tcPr>
            <w:tcW w:w="528" w:type="dxa"/>
            <w:shd w:val="clear" w:color="auto" w:fill="EEECE1" w:themeFill="background2"/>
          </w:tcPr>
          <w:p w14:paraId="668C5394" w14:textId="77777777" w:rsidR="009747F6" w:rsidRPr="0082051A" w:rsidRDefault="009747F6" w:rsidP="009747F6">
            <w:pPr>
              <w:spacing w:after="220"/>
            </w:pPr>
            <w:r w:rsidRPr="0082051A">
              <w:t>Ja</w:t>
            </w:r>
          </w:p>
        </w:tc>
        <w:tc>
          <w:tcPr>
            <w:tcW w:w="623" w:type="dxa"/>
            <w:shd w:val="clear" w:color="auto" w:fill="EEECE1" w:themeFill="background2"/>
          </w:tcPr>
          <w:p w14:paraId="306F4F46" w14:textId="77777777" w:rsidR="009747F6" w:rsidRPr="0082051A" w:rsidRDefault="009747F6" w:rsidP="009747F6">
            <w:pPr>
              <w:spacing w:after="220"/>
            </w:pPr>
            <w:r w:rsidRPr="0082051A">
              <w:t>Nej</w:t>
            </w:r>
          </w:p>
        </w:tc>
      </w:tr>
      <w:tr w:rsidR="009747F6" w:rsidRPr="0082051A" w14:paraId="3107E1C9" w14:textId="77777777" w:rsidTr="7928BE00">
        <w:trPr>
          <w:cantSplit/>
        </w:trPr>
        <w:tc>
          <w:tcPr>
            <w:tcW w:w="7207" w:type="dxa"/>
            <w:gridSpan w:val="2"/>
          </w:tcPr>
          <w:p w14:paraId="0F19EBE8" w14:textId="1A501C00" w:rsidR="009747F6" w:rsidRPr="0082051A" w:rsidRDefault="00A930D0" w:rsidP="00A930D0">
            <w:r w:rsidRPr="0082051A">
              <w:t xml:space="preserve">a) </w:t>
            </w:r>
            <w:r w:rsidR="009747F6" w:rsidRPr="0082051A">
              <w:t xml:space="preserve">Riksintresse för naturvård enligt </w:t>
            </w:r>
            <w:r w:rsidR="009747F6" w:rsidRPr="0082051A">
              <w:rPr>
                <w:i/>
              </w:rPr>
              <w:t>3 kap. 6 § MB</w:t>
            </w:r>
          </w:p>
        </w:tc>
        <w:tc>
          <w:tcPr>
            <w:tcW w:w="528" w:type="dxa"/>
          </w:tcPr>
          <w:p w14:paraId="707BD508" w14:textId="77777777" w:rsidR="009747F6" w:rsidRPr="0082051A" w:rsidRDefault="009747F6" w:rsidP="009747F6">
            <w:pPr>
              <w:spacing w:after="220"/>
            </w:pPr>
          </w:p>
        </w:tc>
        <w:tc>
          <w:tcPr>
            <w:tcW w:w="623" w:type="dxa"/>
          </w:tcPr>
          <w:p w14:paraId="59A8851F" w14:textId="78C3B1FC" w:rsidR="009747F6" w:rsidRPr="0082051A" w:rsidRDefault="00134CEE" w:rsidP="009747F6">
            <w:pPr>
              <w:spacing w:after="220"/>
            </w:pPr>
            <w:r w:rsidRPr="0082051A">
              <w:t>X</w:t>
            </w:r>
          </w:p>
        </w:tc>
      </w:tr>
      <w:tr w:rsidR="009747F6" w:rsidRPr="0082051A" w14:paraId="68F63501" w14:textId="77777777" w:rsidTr="7928BE00">
        <w:trPr>
          <w:cantSplit/>
        </w:trPr>
        <w:tc>
          <w:tcPr>
            <w:tcW w:w="7207" w:type="dxa"/>
            <w:gridSpan w:val="2"/>
          </w:tcPr>
          <w:p w14:paraId="166DA899" w14:textId="316D33E3" w:rsidR="009747F6" w:rsidRPr="0082051A" w:rsidRDefault="00A930D0" w:rsidP="009747F6">
            <w:pPr>
              <w:spacing w:after="220"/>
            </w:pPr>
            <w:r w:rsidRPr="0082051A">
              <w:t xml:space="preserve">b) </w:t>
            </w:r>
            <w:r w:rsidR="009747F6" w:rsidRPr="0082051A">
              <w:t xml:space="preserve">Riksintresse för friluftsliv enligt </w:t>
            </w:r>
            <w:r w:rsidR="009747F6" w:rsidRPr="0082051A">
              <w:rPr>
                <w:i/>
              </w:rPr>
              <w:t>3 kap. 6 § MB</w:t>
            </w:r>
          </w:p>
        </w:tc>
        <w:tc>
          <w:tcPr>
            <w:tcW w:w="528" w:type="dxa"/>
          </w:tcPr>
          <w:p w14:paraId="07E9C17D" w14:textId="77777777" w:rsidR="009747F6" w:rsidRPr="0082051A" w:rsidRDefault="009747F6" w:rsidP="009747F6">
            <w:pPr>
              <w:spacing w:after="220"/>
            </w:pPr>
          </w:p>
        </w:tc>
        <w:tc>
          <w:tcPr>
            <w:tcW w:w="623" w:type="dxa"/>
          </w:tcPr>
          <w:p w14:paraId="2DB08BF6" w14:textId="069009EF" w:rsidR="009747F6" w:rsidRPr="0082051A" w:rsidRDefault="00134CEE" w:rsidP="009747F6">
            <w:pPr>
              <w:spacing w:after="220"/>
            </w:pPr>
            <w:r w:rsidRPr="0082051A">
              <w:t>X</w:t>
            </w:r>
          </w:p>
        </w:tc>
      </w:tr>
      <w:tr w:rsidR="009747F6" w:rsidRPr="0082051A" w14:paraId="50386D10" w14:textId="77777777" w:rsidTr="7928BE00">
        <w:trPr>
          <w:cantSplit/>
        </w:trPr>
        <w:tc>
          <w:tcPr>
            <w:tcW w:w="7207" w:type="dxa"/>
            <w:gridSpan w:val="2"/>
          </w:tcPr>
          <w:p w14:paraId="485C62FF" w14:textId="09BF5F2A" w:rsidR="009747F6" w:rsidRPr="0082051A" w:rsidRDefault="00A930D0" w:rsidP="009747F6">
            <w:pPr>
              <w:spacing w:after="220"/>
            </w:pPr>
            <w:r w:rsidRPr="0082051A">
              <w:t xml:space="preserve">c) </w:t>
            </w:r>
            <w:r w:rsidR="009747F6" w:rsidRPr="0082051A">
              <w:t xml:space="preserve">Riksintresse för kulturmiljövård enligt </w:t>
            </w:r>
            <w:r w:rsidR="009747F6" w:rsidRPr="0082051A">
              <w:rPr>
                <w:i/>
              </w:rPr>
              <w:t>3 kap. 6 § MB</w:t>
            </w:r>
          </w:p>
        </w:tc>
        <w:tc>
          <w:tcPr>
            <w:tcW w:w="528" w:type="dxa"/>
          </w:tcPr>
          <w:p w14:paraId="1B4E9F3D" w14:textId="01857927" w:rsidR="009747F6" w:rsidRPr="0082051A" w:rsidRDefault="00377763" w:rsidP="009747F6">
            <w:pPr>
              <w:spacing w:after="220"/>
            </w:pPr>
            <w:r w:rsidRPr="0082051A">
              <w:t>X</w:t>
            </w:r>
          </w:p>
        </w:tc>
        <w:tc>
          <w:tcPr>
            <w:tcW w:w="623" w:type="dxa"/>
          </w:tcPr>
          <w:p w14:paraId="323FAF64" w14:textId="77777777" w:rsidR="009747F6" w:rsidRPr="0082051A" w:rsidRDefault="009747F6" w:rsidP="009747F6">
            <w:pPr>
              <w:spacing w:after="220"/>
            </w:pPr>
          </w:p>
        </w:tc>
      </w:tr>
      <w:tr w:rsidR="00315200" w:rsidRPr="0082051A" w14:paraId="4B85D860" w14:textId="77777777" w:rsidTr="7928BE00">
        <w:trPr>
          <w:cantSplit/>
        </w:trPr>
        <w:tc>
          <w:tcPr>
            <w:tcW w:w="7207" w:type="dxa"/>
            <w:gridSpan w:val="2"/>
          </w:tcPr>
          <w:p w14:paraId="7397CE10" w14:textId="5DD3DBEF" w:rsidR="00315200" w:rsidRPr="0082051A" w:rsidRDefault="00315200" w:rsidP="009747F6">
            <w:r w:rsidRPr="0082051A">
              <w:t xml:space="preserve">d) Riksintresse för yrkesfiske enligt </w:t>
            </w:r>
            <w:r w:rsidRPr="0082051A">
              <w:rPr>
                <w:i/>
                <w:iCs/>
              </w:rPr>
              <w:t xml:space="preserve">3 kap. 5 § </w:t>
            </w:r>
            <w:r w:rsidR="00944AB6" w:rsidRPr="0082051A">
              <w:rPr>
                <w:i/>
                <w:iCs/>
              </w:rPr>
              <w:t>MB</w:t>
            </w:r>
          </w:p>
        </w:tc>
        <w:tc>
          <w:tcPr>
            <w:tcW w:w="528" w:type="dxa"/>
          </w:tcPr>
          <w:p w14:paraId="21C92B3C" w14:textId="77777777" w:rsidR="00315200" w:rsidRPr="0082051A" w:rsidRDefault="00315200" w:rsidP="009747F6"/>
        </w:tc>
        <w:tc>
          <w:tcPr>
            <w:tcW w:w="623" w:type="dxa"/>
          </w:tcPr>
          <w:p w14:paraId="3D8C542B" w14:textId="5ED9D330" w:rsidR="00315200" w:rsidRPr="0082051A" w:rsidRDefault="00134CEE" w:rsidP="009747F6">
            <w:r w:rsidRPr="0082051A">
              <w:t>X</w:t>
            </w:r>
          </w:p>
        </w:tc>
      </w:tr>
      <w:tr w:rsidR="0020746B" w:rsidRPr="0082051A" w14:paraId="38EF9B9C" w14:textId="77777777" w:rsidTr="7928BE00">
        <w:trPr>
          <w:cantSplit/>
        </w:trPr>
        <w:tc>
          <w:tcPr>
            <w:tcW w:w="7207" w:type="dxa"/>
            <w:gridSpan w:val="2"/>
          </w:tcPr>
          <w:p w14:paraId="4CE7BB37" w14:textId="6D8F44F1" w:rsidR="0020746B" w:rsidRPr="0082051A" w:rsidRDefault="00315200" w:rsidP="009747F6">
            <w:r w:rsidRPr="0082051A">
              <w:lastRenderedPageBreak/>
              <w:t>e</w:t>
            </w:r>
            <w:r w:rsidR="00A930D0" w:rsidRPr="0082051A">
              <w:t xml:space="preserve">) </w:t>
            </w:r>
            <w:r w:rsidR="005A6AC0" w:rsidRPr="0082051A">
              <w:t xml:space="preserve">Riksintresse för </w:t>
            </w:r>
            <w:r w:rsidR="008D36D8" w:rsidRPr="0082051A">
              <w:t>ä</w:t>
            </w:r>
            <w:r w:rsidR="005A6AC0" w:rsidRPr="0082051A">
              <w:t xml:space="preserve">mnen och material enligt </w:t>
            </w:r>
            <w:r w:rsidR="005A6AC0" w:rsidRPr="0082051A">
              <w:rPr>
                <w:i/>
                <w:iCs/>
              </w:rPr>
              <w:t>3 kap. 7 § MB</w:t>
            </w:r>
          </w:p>
        </w:tc>
        <w:tc>
          <w:tcPr>
            <w:tcW w:w="528" w:type="dxa"/>
          </w:tcPr>
          <w:p w14:paraId="71061341" w14:textId="77777777" w:rsidR="0020746B" w:rsidRPr="0082051A" w:rsidRDefault="0020746B" w:rsidP="009747F6"/>
        </w:tc>
        <w:tc>
          <w:tcPr>
            <w:tcW w:w="623" w:type="dxa"/>
          </w:tcPr>
          <w:p w14:paraId="111DA27F" w14:textId="6587CF92" w:rsidR="0020746B" w:rsidRPr="0082051A" w:rsidRDefault="00134CEE" w:rsidP="009747F6">
            <w:r w:rsidRPr="0082051A">
              <w:t>X</w:t>
            </w:r>
          </w:p>
        </w:tc>
      </w:tr>
      <w:tr w:rsidR="009747F6" w:rsidRPr="0082051A" w14:paraId="6C3E36FD" w14:textId="77777777" w:rsidTr="7928BE00">
        <w:trPr>
          <w:cantSplit/>
        </w:trPr>
        <w:tc>
          <w:tcPr>
            <w:tcW w:w="7207" w:type="dxa"/>
            <w:gridSpan w:val="2"/>
          </w:tcPr>
          <w:p w14:paraId="1FBCE192" w14:textId="4B677D39" w:rsidR="009747F6" w:rsidRPr="0082051A" w:rsidRDefault="00315200" w:rsidP="009747F6">
            <w:pPr>
              <w:spacing w:after="220"/>
            </w:pPr>
            <w:r w:rsidRPr="0082051A">
              <w:t>f</w:t>
            </w:r>
            <w:r w:rsidR="00A930D0" w:rsidRPr="0082051A">
              <w:t xml:space="preserve">) </w:t>
            </w:r>
            <w:r w:rsidR="009747F6" w:rsidRPr="0082051A">
              <w:t xml:space="preserve">Riksintresse för anläggningar för kommunikationer enligt </w:t>
            </w:r>
            <w:r w:rsidR="009747F6" w:rsidRPr="0082051A">
              <w:rPr>
                <w:i/>
              </w:rPr>
              <w:t>3 kap. 8 § MB</w:t>
            </w:r>
          </w:p>
        </w:tc>
        <w:tc>
          <w:tcPr>
            <w:tcW w:w="528" w:type="dxa"/>
          </w:tcPr>
          <w:p w14:paraId="2C2660F4" w14:textId="26330CE6" w:rsidR="009747F6" w:rsidRPr="0082051A" w:rsidRDefault="00134CEE" w:rsidP="009747F6">
            <w:pPr>
              <w:spacing w:after="220"/>
            </w:pPr>
            <w:r w:rsidRPr="0082051A">
              <w:t>X</w:t>
            </w:r>
          </w:p>
        </w:tc>
        <w:tc>
          <w:tcPr>
            <w:tcW w:w="623" w:type="dxa"/>
          </w:tcPr>
          <w:p w14:paraId="57622BFC" w14:textId="77777777" w:rsidR="009747F6" w:rsidRPr="0082051A" w:rsidRDefault="009747F6" w:rsidP="009747F6">
            <w:pPr>
              <w:spacing w:after="220"/>
            </w:pPr>
          </w:p>
        </w:tc>
      </w:tr>
      <w:tr w:rsidR="009747F6" w:rsidRPr="0082051A" w14:paraId="0E9FB1BD" w14:textId="77777777" w:rsidTr="7928BE00">
        <w:trPr>
          <w:cantSplit/>
        </w:trPr>
        <w:tc>
          <w:tcPr>
            <w:tcW w:w="7207" w:type="dxa"/>
            <w:gridSpan w:val="2"/>
          </w:tcPr>
          <w:p w14:paraId="29D07CF3" w14:textId="7FB90977" w:rsidR="009747F6" w:rsidRPr="0082051A" w:rsidRDefault="00315200" w:rsidP="009747F6">
            <w:pPr>
              <w:spacing w:after="220"/>
            </w:pPr>
            <w:r w:rsidRPr="0082051A">
              <w:t>g</w:t>
            </w:r>
            <w:r w:rsidR="00A930D0" w:rsidRPr="0082051A">
              <w:t xml:space="preserve">) </w:t>
            </w:r>
            <w:r w:rsidR="009747F6" w:rsidRPr="0082051A">
              <w:t>Riksintresse för totalförsvaret</w:t>
            </w:r>
            <w:r w:rsidR="00AC5F48" w:rsidRPr="0082051A">
              <w:t>s militära del</w:t>
            </w:r>
            <w:r w:rsidR="009747F6" w:rsidRPr="0082051A">
              <w:t xml:space="preserve"> enligt </w:t>
            </w:r>
            <w:r w:rsidR="009747F6" w:rsidRPr="0082051A">
              <w:rPr>
                <w:i/>
              </w:rPr>
              <w:t>3 kap. 9 § MB</w:t>
            </w:r>
          </w:p>
        </w:tc>
        <w:tc>
          <w:tcPr>
            <w:tcW w:w="528" w:type="dxa"/>
          </w:tcPr>
          <w:p w14:paraId="3E5645A0" w14:textId="0684A1D1" w:rsidR="009747F6" w:rsidRPr="0082051A" w:rsidRDefault="00744EEC" w:rsidP="009747F6">
            <w:pPr>
              <w:spacing w:after="220"/>
            </w:pPr>
            <w:r w:rsidRPr="0082051A">
              <w:t>X</w:t>
            </w:r>
          </w:p>
        </w:tc>
        <w:tc>
          <w:tcPr>
            <w:tcW w:w="623" w:type="dxa"/>
          </w:tcPr>
          <w:p w14:paraId="0EB9F2AE" w14:textId="77777777" w:rsidR="009747F6" w:rsidRPr="0082051A" w:rsidRDefault="009747F6" w:rsidP="009747F6">
            <w:pPr>
              <w:spacing w:after="220"/>
            </w:pPr>
          </w:p>
        </w:tc>
      </w:tr>
      <w:tr w:rsidR="00AC5F48" w:rsidRPr="0082051A" w14:paraId="1CAFA134" w14:textId="77777777" w:rsidTr="7928BE00">
        <w:trPr>
          <w:cantSplit/>
        </w:trPr>
        <w:tc>
          <w:tcPr>
            <w:tcW w:w="7207" w:type="dxa"/>
            <w:gridSpan w:val="2"/>
          </w:tcPr>
          <w:p w14:paraId="4AB98B12" w14:textId="22019B7D" w:rsidR="00AC5F48" w:rsidRPr="0082051A" w:rsidRDefault="00315200" w:rsidP="009747F6">
            <w:r w:rsidRPr="0082051A">
              <w:t>h</w:t>
            </w:r>
            <w:r w:rsidR="00A930D0" w:rsidRPr="0082051A">
              <w:t xml:space="preserve">) </w:t>
            </w:r>
            <w:r w:rsidR="00AC5F48" w:rsidRPr="0082051A">
              <w:t>Riksintresse för totalförsvaret</w:t>
            </w:r>
            <w:r w:rsidR="003B1655" w:rsidRPr="0082051A">
              <w:t>s civila del</w:t>
            </w:r>
            <w:r w:rsidR="00AC5F48" w:rsidRPr="0082051A">
              <w:t xml:space="preserve"> enligt </w:t>
            </w:r>
            <w:r w:rsidR="00AC5F48" w:rsidRPr="0082051A">
              <w:rPr>
                <w:i/>
              </w:rPr>
              <w:t>3 kap. 9 § MB</w:t>
            </w:r>
          </w:p>
        </w:tc>
        <w:tc>
          <w:tcPr>
            <w:tcW w:w="528" w:type="dxa"/>
          </w:tcPr>
          <w:p w14:paraId="4B190469" w14:textId="77777777" w:rsidR="00AC5F48" w:rsidRPr="0082051A" w:rsidRDefault="00AC5F48" w:rsidP="009747F6"/>
        </w:tc>
        <w:tc>
          <w:tcPr>
            <w:tcW w:w="623" w:type="dxa"/>
          </w:tcPr>
          <w:p w14:paraId="19CB05F1" w14:textId="21C63173" w:rsidR="00AC5F48" w:rsidRPr="0082051A" w:rsidRDefault="00744EEC" w:rsidP="009747F6">
            <w:r w:rsidRPr="0082051A">
              <w:t>X</w:t>
            </w:r>
          </w:p>
        </w:tc>
      </w:tr>
      <w:tr w:rsidR="00F13590" w:rsidRPr="0082051A" w14:paraId="4232F5AD" w14:textId="77777777" w:rsidTr="7928BE00">
        <w:trPr>
          <w:cantSplit/>
        </w:trPr>
        <w:tc>
          <w:tcPr>
            <w:tcW w:w="7207" w:type="dxa"/>
            <w:gridSpan w:val="2"/>
          </w:tcPr>
          <w:p w14:paraId="1D1CD0C2" w14:textId="2B8FA8DC" w:rsidR="00F13590" w:rsidRPr="0082051A" w:rsidRDefault="00315200" w:rsidP="009747F6">
            <w:r w:rsidRPr="0082051A">
              <w:t>i</w:t>
            </w:r>
            <w:r w:rsidR="00A930D0" w:rsidRPr="0082051A">
              <w:t xml:space="preserve">) </w:t>
            </w:r>
            <w:r w:rsidR="010C65D4" w:rsidRPr="0082051A">
              <w:t xml:space="preserve">Riksintresse för </w:t>
            </w:r>
            <w:r w:rsidR="009B5EDF" w:rsidRPr="0082051A">
              <w:t>rörligt friluftsliv</w:t>
            </w:r>
            <w:r w:rsidR="563D5E7F" w:rsidRPr="0082051A">
              <w:t xml:space="preserve"> enligt </w:t>
            </w:r>
            <w:r w:rsidR="563D5E7F" w:rsidRPr="0082051A">
              <w:rPr>
                <w:i/>
                <w:iCs/>
              </w:rPr>
              <w:t>4 kap 2 § MB</w:t>
            </w:r>
          </w:p>
        </w:tc>
        <w:tc>
          <w:tcPr>
            <w:tcW w:w="528" w:type="dxa"/>
          </w:tcPr>
          <w:p w14:paraId="75816BD4" w14:textId="788576FA" w:rsidR="00F13590" w:rsidRPr="0082051A" w:rsidRDefault="00377763" w:rsidP="009747F6">
            <w:r w:rsidRPr="0082051A">
              <w:t>X</w:t>
            </w:r>
          </w:p>
        </w:tc>
        <w:tc>
          <w:tcPr>
            <w:tcW w:w="623" w:type="dxa"/>
          </w:tcPr>
          <w:p w14:paraId="01129D8E" w14:textId="77777777" w:rsidR="00F13590" w:rsidRPr="0082051A" w:rsidRDefault="00F13590" w:rsidP="009747F6"/>
        </w:tc>
      </w:tr>
      <w:tr w:rsidR="00F477E2" w:rsidRPr="0082051A" w14:paraId="71F45D7B" w14:textId="77777777" w:rsidTr="7928BE00">
        <w:trPr>
          <w:cantSplit/>
        </w:trPr>
        <w:tc>
          <w:tcPr>
            <w:tcW w:w="7207" w:type="dxa"/>
            <w:gridSpan w:val="2"/>
          </w:tcPr>
          <w:p w14:paraId="50506EA2" w14:textId="421DD125" w:rsidR="00F477E2" w:rsidRPr="0082051A" w:rsidRDefault="00315200" w:rsidP="009747F6">
            <w:r w:rsidRPr="0082051A">
              <w:t>j</w:t>
            </w:r>
            <w:r w:rsidR="00A930D0" w:rsidRPr="0082051A">
              <w:t xml:space="preserve">) </w:t>
            </w:r>
            <w:r w:rsidR="00F477E2" w:rsidRPr="0082051A">
              <w:t>Riksintresse för obruten kust</w:t>
            </w:r>
            <w:r w:rsidR="0044029B" w:rsidRPr="0082051A">
              <w:t xml:space="preserve"> enligt </w:t>
            </w:r>
            <w:r w:rsidR="0044029B" w:rsidRPr="0082051A">
              <w:rPr>
                <w:i/>
                <w:iCs/>
              </w:rPr>
              <w:t>4 kap 3 § MB</w:t>
            </w:r>
          </w:p>
        </w:tc>
        <w:tc>
          <w:tcPr>
            <w:tcW w:w="528" w:type="dxa"/>
          </w:tcPr>
          <w:p w14:paraId="38B110C6" w14:textId="33323C4C" w:rsidR="00F477E2" w:rsidRPr="0082051A" w:rsidRDefault="00377763" w:rsidP="009747F6">
            <w:r w:rsidRPr="0082051A">
              <w:t>X</w:t>
            </w:r>
          </w:p>
        </w:tc>
        <w:tc>
          <w:tcPr>
            <w:tcW w:w="623" w:type="dxa"/>
          </w:tcPr>
          <w:p w14:paraId="7BDD4030" w14:textId="77777777" w:rsidR="00F477E2" w:rsidRPr="0082051A" w:rsidRDefault="00F477E2" w:rsidP="009747F6"/>
        </w:tc>
      </w:tr>
      <w:tr w:rsidR="009747F6" w:rsidRPr="0082051A" w14:paraId="1B96258E" w14:textId="77777777" w:rsidTr="7928BE00">
        <w:trPr>
          <w:cantSplit/>
        </w:trPr>
        <w:tc>
          <w:tcPr>
            <w:tcW w:w="7207" w:type="dxa"/>
            <w:gridSpan w:val="2"/>
          </w:tcPr>
          <w:p w14:paraId="1F725FCD" w14:textId="0740E86B" w:rsidR="009747F6" w:rsidRPr="0082051A" w:rsidRDefault="00315200" w:rsidP="009747F6">
            <w:pPr>
              <w:spacing w:after="220"/>
            </w:pPr>
            <w:r w:rsidRPr="0082051A">
              <w:t>k</w:t>
            </w:r>
            <w:r w:rsidR="00A930D0" w:rsidRPr="0082051A">
              <w:t xml:space="preserve">) </w:t>
            </w:r>
            <w:r w:rsidR="009747F6" w:rsidRPr="0082051A">
              <w:t xml:space="preserve">Riksintresse för skyddade vattendrag enligt </w:t>
            </w:r>
            <w:r w:rsidR="009747F6" w:rsidRPr="0082051A">
              <w:rPr>
                <w:i/>
                <w:iCs/>
              </w:rPr>
              <w:t>4 kap. 6 § MB</w:t>
            </w:r>
          </w:p>
        </w:tc>
        <w:tc>
          <w:tcPr>
            <w:tcW w:w="528" w:type="dxa"/>
          </w:tcPr>
          <w:p w14:paraId="01D20189" w14:textId="77777777" w:rsidR="009747F6" w:rsidRPr="0082051A" w:rsidRDefault="009747F6" w:rsidP="009747F6">
            <w:pPr>
              <w:spacing w:after="220"/>
            </w:pPr>
          </w:p>
        </w:tc>
        <w:tc>
          <w:tcPr>
            <w:tcW w:w="623" w:type="dxa"/>
          </w:tcPr>
          <w:p w14:paraId="709191E0" w14:textId="38CA3D92" w:rsidR="009747F6" w:rsidRPr="0082051A" w:rsidRDefault="00134CEE" w:rsidP="009747F6">
            <w:pPr>
              <w:spacing w:after="220"/>
            </w:pPr>
            <w:r w:rsidRPr="0082051A">
              <w:t>X</w:t>
            </w:r>
          </w:p>
        </w:tc>
      </w:tr>
      <w:tr w:rsidR="009747F6" w:rsidRPr="0082051A" w14:paraId="64562287" w14:textId="77777777" w:rsidTr="7928BE00">
        <w:trPr>
          <w:cantSplit/>
        </w:trPr>
        <w:tc>
          <w:tcPr>
            <w:tcW w:w="7207" w:type="dxa"/>
            <w:gridSpan w:val="2"/>
          </w:tcPr>
          <w:p w14:paraId="6A2B87A2" w14:textId="6E79D2F3" w:rsidR="009747F6" w:rsidRPr="0082051A" w:rsidRDefault="00315200" w:rsidP="009747F6">
            <w:pPr>
              <w:spacing w:after="220"/>
            </w:pPr>
            <w:r w:rsidRPr="0082051A">
              <w:t>l</w:t>
            </w:r>
            <w:r w:rsidR="00A930D0" w:rsidRPr="0082051A">
              <w:t xml:space="preserve">) </w:t>
            </w:r>
            <w:r w:rsidR="009747F6" w:rsidRPr="0082051A">
              <w:t xml:space="preserve">Riksintresse med hänsyn till natur- och kulturvärden enligt </w:t>
            </w:r>
            <w:r w:rsidR="009747F6" w:rsidRPr="0082051A">
              <w:rPr>
                <w:i/>
              </w:rPr>
              <w:t xml:space="preserve">4 kap. 8 § MB </w:t>
            </w:r>
            <w:r w:rsidR="009747F6" w:rsidRPr="0082051A">
              <w:t>(Natura 2000)</w:t>
            </w:r>
          </w:p>
        </w:tc>
        <w:tc>
          <w:tcPr>
            <w:tcW w:w="528" w:type="dxa"/>
          </w:tcPr>
          <w:p w14:paraId="22FF43E5" w14:textId="77777777" w:rsidR="009747F6" w:rsidRPr="0082051A" w:rsidRDefault="009747F6" w:rsidP="009747F6">
            <w:pPr>
              <w:spacing w:after="220"/>
            </w:pPr>
          </w:p>
        </w:tc>
        <w:tc>
          <w:tcPr>
            <w:tcW w:w="623" w:type="dxa"/>
          </w:tcPr>
          <w:p w14:paraId="35DC6D34" w14:textId="2CA6545A" w:rsidR="009747F6" w:rsidRPr="0082051A" w:rsidRDefault="00134CEE" w:rsidP="009747F6">
            <w:pPr>
              <w:spacing w:after="220"/>
            </w:pPr>
            <w:r w:rsidRPr="0082051A">
              <w:t>X</w:t>
            </w:r>
          </w:p>
        </w:tc>
      </w:tr>
      <w:tr w:rsidR="009747F6" w:rsidRPr="0082051A" w14:paraId="2401CEA6" w14:textId="77777777" w:rsidTr="7928BE00">
        <w:trPr>
          <w:cantSplit/>
        </w:trPr>
        <w:tc>
          <w:tcPr>
            <w:tcW w:w="1341" w:type="dxa"/>
          </w:tcPr>
          <w:p w14:paraId="57778F8D" w14:textId="77777777" w:rsidR="009747F6" w:rsidRPr="0082051A" w:rsidRDefault="009747F6" w:rsidP="3CE24185">
            <w:pPr>
              <w:spacing w:after="220"/>
              <w:rPr>
                <w:b/>
                <w:bCs/>
              </w:rPr>
            </w:pPr>
            <w:r w:rsidRPr="0082051A">
              <w:rPr>
                <w:b/>
                <w:bCs/>
              </w:rPr>
              <w:t>Kommentar:</w:t>
            </w:r>
          </w:p>
        </w:tc>
        <w:tc>
          <w:tcPr>
            <w:tcW w:w="7017" w:type="dxa"/>
            <w:gridSpan w:val="3"/>
          </w:tcPr>
          <w:p w14:paraId="709F25C0" w14:textId="12D19C3D" w:rsidR="006A636A" w:rsidRPr="0082051A" w:rsidRDefault="006A636A" w:rsidP="009747F6">
            <w:pPr>
              <w:spacing w:after="220"/>
              <w:rPr>
                <w:iCs/>
              </w:rPr>
            </w:pPr>
            <w:r w:rsidRPr="0082051A">
              <w:rPr>
                <w:b/>
                <w:bCs/>
              </w:rPr>
              <w:t>2.c.</w:t>
            </w:r>
            <w:r w:rsidRPr="0082051A">
              <w:t xml:space="preserve"> </w:t>
            </w:r>
            <w:r w:rsidR="00134CEE" w:rsidRPr="0082051A">
              <w:t>Bestämmelseområdet</w:t>
            </w:r>
            <w:r w:rsidRPr="0082051A">
              <w:t xml:space="preserve"> omfattas av Riksintresse för kulturmiljövård enligt </w:t>
            </w:r>
            <w:r w:rsidRPr="0082051A">
              <w:rPr>
                <w:i/>
              </w:rPr>
              <w:t>3 kap. 6 § MB</w:t>
            </w:r>
            <w:r w:rsidR="000D3DF0" w:rsidRPr="0082051A">
              <w:rPr>
                <w:i/>
              </w:rPr>
              <w:t>.</w:t>
            </w:r>
            <w:r w:rsidR="00F5125B" w:rsidRPr="0082051A">
              <w:t xml:space="preserve"> </w:t>
            </w:r>
            <w:r w:rsidR="00F5125B" w:rsidRPr="0082051A">
              <w:rPr>
                <w:iCs/>
              </w:rPr>
              <w:t xml:space="preserve">Riksintresse H92 </w:t>
            </w:r>
            <w:proofErr w:type="spellStart"/>
            <w:r w:rsidR="00F5125B" w:rsidRPr="0082051A">
              <w:rPr>
                <w:iCs/>
              </w:rPr>
              <w:t>Almvik-Blekhem</w:t>
            </w:r>
            <w:proofErr w:type="spellEnd"/>
            <w:r w:rsidR="00F5125B" w:rsidRPr="0082051A">
              <w:rPr>
                <w:iCs/>
              </w:rPr>
              <w:t xml:space="preserve"> syftar till att bevara och synliggöra sambandet mellan Blekhems herrgårds- och godsmiljö samt de industriella verksamheterna i </w:t>
            </w:r>
            <w:proofErr w:type="spellStart"/>
            <w:r w:rsidR="00F5125B" w:rsidRPr="0082051A">
              <w:rPr>
                <w:iCs/>
              </w:rPr>
              <w:t>Almvik</w:t>
            </w:r>
            <w:proofErr w:type="spellEnd"/>
            <w:r w:rsidR="00F5125B" w:rsidRPr="0082051A">
              <w:rPr>
                <w:iCs/>
              </w:rPr>
              <w:t xml:space="preserve">, framför allt tegelbruket. Området utgör en ovanligt väl sammanhållen herrgårds- och industrimiljö där vattenvägarna, bebyggelsen och landskapet tydligt visar hur godset och industrin utvecklats i nära samverkan från 1800-talet och framåt. De äldre skolbyggnaderna inom bestämmelseområdet är exempel på mötesplatser och servicepunkter för de familjer som levde i området under denna </w:t>
            </w:r>
            <w:r w:rsidR="00F5125B" w:rsidRPr="00BA7AA5">
              <w:rPr>
                <w:iCs/>
              </w:rPr>
              <w:t>tid</w:t>
            </w:r>
            <w:r w:rsidR="00F5125B" w:rsidRPr="00BA7AA5">
              <w:rPr>
                <w:i/>
              </w:rPr>
              <w:t>.</w:t>
            </w:r>
            <w:r w:rsidR="000D3DF0" w:rsidRPr="00BA7AA5">
              <w:rPr>
                <w:i/>
              </w:rPr>
              <w:t xml:space="preserve"> </w:t>
            </w:r>
            <w:r w:rsidR="00134CEE" w:rsidRPr="00BA7AA5">
              <w:rPr>
                <w:iCs/>
              </w:rPr>
              <w:t>Upphävande av områdesbestämmelserna bedöms inte påverka riksintresset</w:t>
            </w:r>
            <w:r w:rsidR="00D93174" w:rsidRPr="00BA7AA5">
              <w:rPr>
                <w:iCs/>
              </w:rPr>
              <w:t xml:space="preserve"> eftersom byggnaderna fortfarande ligger inom kärnområde för kulturmiljön, vilket innebär att </w:t>
            </w:r>
            <w:r w:rsidR="00ED1FC6" w:rsidRPr="00BA7AA5">
              <w:rPr>
                <w:iCs/>
              </w:rPr>
              <w:t>miljö- och byggnadsnämnden</w:t>
            </w:r>
            <w:r w:rsidR="00D93174" w:rsidRPr="00BA7AA5">
              <w:rPr>
                <w:iCs/>
              </w:rPr>
              <w:t xml:space="preserve"> kommer att arbeta för att förändringar sker med hänsyn till </w:t>
            </w:r>
            <w:r w:rsidR="00BA7AA5" w:rsidRPr="00BA7AA5">
              <w:rPr>
                <w:iCs/>
              </w:rPr>
              <w:t>kulturmiljön</w:t>
            </w:r>
            <w:r w:rsidR="00D93174" w:rsidRPr="00BA7AA5">
              <w:rPr>
                <w:iCs/>
              </w:rPr>
              <w:t>.</w:t>
            </w:r>
            <w:r w:rsidR="00134CEE" w:rsidRPr="00BA7AA5">
              <w:rPr>
                <w:iCs/>
              </w:rPr>
              <w:t xml:space="preserve"> </w:t>
            </w:r>
          </w:p>
          <w:p w14:paraId="4C5BACAB" w14:textId="4AF4D2B9" w:rsidR="00A85D69" w:rsidRPr="0082051A" w:rsidRDefault="009D52DB" w:rsidP="009747F6">
            <w:pPr>
              <w:spacing w:after="220"/>
              <w:rPr>
                <w:iCs/>
              </w:rPr>
            </w:pPr>
            <w:r w:rsidRPr="0082051A">
              <w:rPr>
                <w:b/>
                <w:bCs/>
              </w:rPr>
              <w:t>2.</w:t>
            </w:r>
            <w:r w:rsidR="00315200" w:rsidRPr="0082051A">
              <w:rPr>
                <w:b/>
                <w:bCs/>
              </w:rPr>
              <w:t>f</w:t>
            </w:r>
            <w:r w:rsidRPr="0082051A">
              <w:rPr>
                <w:b/>
                <w:bCs/>
              </w:rPr>
              <w:t>.</w:t>
            </w:r>
            <w:r w:rsidRPr="0082051A">
              <w:t xml:space="preserve"> </w:t>
            </w:r>
            <w:r w:rsidR="00134CEE" w:rsidRPr="0082051A">
              <w:t>Bestämmelseområdet</w:t>
            </w:r>
            <w:r w:rsidR="00F354F7" w:rsidRPr="0082051A">
              <w:t xml:space="preserve"> ligger i anslutning till Riksintresse för anläggningar för kommunikationer enligt </w:t>
            </w:r>
            <w:r w:rsidR="00F354F7" w:rsidRPr="0082051A">
              <w:rPr>
                <w:i/>
              </w:rPr>
              <w:t xml:space="preserve">3 kap. 8 § MB. </w:t>
            </w:r>
            <w:r w:rsidR="00403498" w:rsidRPr="0082051A">
              <w:rPr>
                <w:iCs/>
              </w:rPr>
              <w:t xml:space="preserve">E22 utgör ett riksintresse för kommunikationer eftersom vägen är viktig för nationella och regionala transporter. Planeringen ska därför utformas så att vägens funktion och utvecklingsmöjligheter inte påtagligt försvåras. </w:t>
            </w:r>
            <w:r w:rsidR="00134CEE" w:rsidRPr="0082051A">
              <w:rPr>
                <w:iCs/>
              </w:rPr>
              <w:t>Upphävande av områdesbestämmelserna</w:t>
            </w:r>
            <w:r w:rsidR="00F354F7" w:rsidRPr="0082051A">
              <w:rPr>
                <w:iCs/>
              </w:rPr>
              <w:t xml:space="preserve"> b</w:t>
            </w:r>
            <w:r w:rsidR="00A85D69" w:rsidRPr="0082051A">
              <w:rPr>
                <w:iCs/>
              </w:rPr>
              <w:t xml:space="preserve">edöms </w:t>
            </w:r>
            <w:r w:rsidR="00134CEE" w:rsidRPr="0082051A">
              <w:rPr>
                <w:iCs/>
              </w:rPr>
              <w:t>inte</w:t>
            </w:r>
            <w:r w:rsidR="00A85D69" w:rsidRPr="0082051A">
              <w:rPr>
                <w:iCs/>
              </w:rPr>
              <w:t xml:space="preserve"> påverka riksintress</w:t>
            </w:r>
            <w:r w:rsidR="00134CEE" w:rsidRPr="0082051A">
              <w:rPr>
                <w:iCs/>
              </w:rPr>
              <w:t xml:space="preserve">et. </w:t>
            </w:r>
          </w:p>
          <w:p w14:paraId="41178600" w14:textId="1A75F91F" w:rsidR="00515749" w:rsidRPr="0082051A" w:rsidRDefault="00515749" w:rsidP="00403498">
            <w:pPr>
              <w:rPr>
                <w:iCs/>
              </w:rPr>
            </w:pPr>
            <w:r w:rsidRPr="0082051A">
              <w:rPr>
                <w:iCs/>
              </w:rPr>
              <w:t xml:space="preserve">2.g. Bestämmelseområdet omfattas av Riksintresse för totalförsvarets militära del enligt 3 kap </w:t>
            </w:r>
            <w:r w:rsidR="00BA7AA5">
              <w:rPr>
                <w:iCs/>
              </w:rPr>
              <w:t>9</w:t>
            </w:r>
            <w:r w:rsidRPr="0082051A">
              <w:rPr>
                <w:iCs/>
              </w:rPr>
              <w:t>§ MB.</w:t>
            </w:r>
            <w:r w:rsidR="00403498" w:rsidRPr="0082051A">
              <w:rPr>
                <w:iCs/>
              </w:rPr>
              <w:t xml:space="preserve"> Syftet med riksintresset är att säkerställa att mark- och vattenområden som behövs för Försvarsmaktens verksamhet, anläggningar, övningar och tekniska system skyddas så att totalförsvarets militära förmåga inte påtagligt försvåras. </w:t>
            </w:r>
            <w:r w:rsidRPr="0082051A">
              <w:rPr>
                <w:iCs/>
              </w:rPr>
              <w:t>Upphävande av områdesbestämmelserna bedöms inte påverka riksintresset.</w:t>
            </w:r>
          </w:p>
          <w:p w14:paraId="674E8133" w14:textId="77777777" w:rsidR="00403498" w:rsidRPr="0082051A" w:rsidRDefault="00403498" w:rsidP="00403498">
            <w:pPr>
              <w:rPr>
                <w:iCs/>
              </w:rPr>
            </w:pPr>
          </w:p>
          <w:p w14:paraId="4DCA16BE" w14:textId="3C23BAF3" w:rsidR="00515749" w:rsidRPr="0082051A" w:rsidRDefault="00515749" w:rsidP="00403498">
            <w:pPr>
              <w:rPr>
                <w:iCs/>
              </w:rPr>
            </w:pPr>
            <w:r w:rsidRPr="0082051A">
              <w:rPr>
                <w:iCs/>
              </w:rPr>
              <w:t xml:space="preserve">2.i. Bestämmelseområdet omfattas av </w:t>
            </w:r>
            <w:r w:rsidRPr="0082051A">
              <w:t xml:space="preserve">Riksintresse för rörligt friluftsliv enligt </w:t>
            </w:r>
            <w:r w:rsidRPr="0082051A">
              <w:rPr>
                <w:i/>
                <w:iCs/>
              </w:rPr>
              <w:t>4 kap 2 § MB.</w:t>
            </w:r>
            <w:r w:rsidRPr="0082051A">
              <w:rPr>
                <w:iCs/>
              </w:rPr>
              <w:t xml:space="preserve"> </w:t>
            </w:r>
            <w:r w:rsidR="00403498" w:rsidRPr="0082051A">
              <w:rPr>
                <w:iCs/>
              </w:rPr>
              <w:t xml:space="preserve">Syftet är att värna om områden som är av stor betydelse för det rörliga friluftslivet och allmänhetens möjligheter till rekreation. </w:t>
            </w:r>
            <w:r w:rsidRPr="0082051A">
              <w:rPr>
                <w:iCs/>
              </w:rPr>
              <w:t>Upphävande av områdesbestämmelserna bedöms inte påverka riksintresset.</w:t>
            </w:r>
          </w:p>
          <w:p w14:paraId="293A7C69" w14:textId="77777777" w:rsidR="00403498" w:rsidRPr="0082051A" w:rsidRDefault="00403498" w:rsidP="00403498">
            <w:pPr>
              <w:rPr>
                <w:iCs/>
              </w:rPr>
            </w:pPr>
          </w:p>
          <w:p w14:paraId="20CAED64" w14:textId="24E203FE" w:rsidR="00515749" w:rsidRPr="0082051A" w:rsidRDefault="00515749" w:rsidP="00403498">
            <w:pPr>
              <w:rPr>
                <w:iCs/>
              </w:rPr>
            </w:pPr>
            <w:r w:rsidRPr="0082051A">
              <w:rPr>
                <w:iCs/>
              </w:rPr>
              <w:t xml:space="preserve">2.j. Bestämmelseområdet omfattas av Riksintresse för obruten kust enligt 4 kap 3§ MB. </w:t>
            </w:r>
            <w:r w:rsidR="00403498" w:rsidRPr="0082051A">
              <w:rPr>
                <w:iCs/>
              </w:rPr>
              <w:t xml:space="preserve">Syftet är att bevara kustlandskapets sammanhängande och storskaliga karaktär samt skydda natur- och kulturvärden mot exploateringar som kan påtagligt förändra områdets karaktär. </w:t>
            </w:r>
            <w:r w:rsidRPr="0082051A">
              <w:rPr>
                <w:iCs/>
              </w:rPr>
              <w:t>Upphävande av områdesbestämmelserna bedöms inte påverka riksintresset.</w:t>
            </w:r>
          </w:p>
        </w:tc>
      </w:tr>
    </w:tbl>
    <w:p w14:paraId="488B1005" w14:textId="77777777" w:rsidR="009747F6" w:rsidRPr="0082051A" w:rsidRDefault="009747F6" w:rsidP="002D7F7E"/>
    <w:tbl>
      <w:tblPr>
        <w:tblStyle w:val="Vstervikskommun"/>
        <w:tblW w:w="8358" w:type="dxa"/>
        <w:tblLook w:val="04A0" w:firstRow="1" w:lastRow="0" w:firstColumn="1" w:lastColumn="0" w:noHBand="0" w:noVBand="1"/>
        <w:tblCaption w:val="Checklista natur och miljö"/>
        <w:tblDescription w:val="Tabellen svarar på om det inom eller i anslutning till planområdet finns utpekade skyddsområden för natur eller miljö. Svarsalternativen är ja eller nej. I kommentaren längst ner i tabellen förklaras vilken typ av påverkan planförslaget kan uppge.  "/>
      </w:tblPr>
      <w:tblGrid>
        <w:gridCol w:w="1391"/>
        <w:gridCol w:w="736"/>
        <w:gridCol w:w="5084"/>
        <w:gridCol w:w="577"/>
        <w:gridCol w:w="570"/>
      </w:tblGrid>
      <w:tr w:rsidR="00CF1C5E" w:rsidRPr="0082051A" w14:paraId="1CD82555" w14:textId="77777777" w:rsidTr="00B40B56">
        <w:trPr>
          <w:cnfStyle w:val="100000000000" w:firstRow="1" w:lastRow="0" w:firstColumn="0" w:lastColumn="0" w:oddVBand="0" w:evenVBand="0" w:oddHBand="0" w:evenHBand="0" w:firstRowFirstColumn="0" w:firstRowLastColumn="0" w:lastRowFirstColumn="0" w:lastRowLastColumn="0"/>
          <w:cantSplit/>
          <w:tblHeader/>
        </w:trPr>
        <w:tc>
          <w:tcPr>
            <w:tcW w:w="8358" w:type="dxa"/>
            <w:gridSpan w:val="5"/>
          </w:tcPr>
          <w:p w14:paraId="20E56ECB" w14:textId="010A7E25" w:rsidR="00CF1C5E" w:rsidRPr="0082051A" w:rsidRDefault="00925537" w:rsidP="00CF1C5E">
            <w:pPr>
              <w:spacing w:after="220"/>
            </w:pPr>
            <w:r w:rsidRPr="0082051A">
              <w:lastRenderedPageBreak/>
              <w:t xml:space="preserve">3. </w:t>
            </w:r>
            <w:r w:rsidR="00CF1C5E" w:rsidRPr="0082051A">
              <w:t>Lagstadgade skydd – natur och miljö</w:t>
            </w:r>
          </w:p>
        </w:tc>
      </w:tr>
      <w:tr w:rsidR="00CF1C5E" w:rsidRPr="0082051A" w14:paraId="49FC7191" w14:textId="77777777" w:rsidTr="00B40B56">
        <w:trPr>
          <w:cantSplit/>
        </w:trPr>
        <w:tc>
          <w:tcPr>
            <w:tcW w:w="7211" w:type="dxa"/>
            <w:gridSpan w:val="3"/>
            <w:shd w:val="clear" w:color="auto" w:fill="EEECE1" w:themeFill="background2"/>
          </w:tcPr>
          <w:p w14:paraId="2B1D0193" w14:textId="77777777" w:rsidR="00CF1C5E" w:rsidRPr="0082051A" w:rsidRDefault="00CF1C5E" w:rsidP="00CF1C5E">
            <w:pPr>
              <w:spacing w:after="220"/>
            </w:pPr>
            <w:r w:rsidRPr="0082051A">
              <w:t xml:space="preserve">Finns något av nedanstående utpekade områden/objekt inom, i anslutning till eller i närheten av planområdet? </w:t>
            </w:r>
          </w:p>
        </w:tc>
        <w:tc>
          <w:tcPr>
            <w:tcW w:w="577" w:type="dxa"/>
            <w:shd w:val="clear" w:color="auto" w:fill="EEECE1" w:themeFill="background2"/>
          </w:tcPr>
          <w:p w14:paraId="12D23A20" w14:textId="77777777" w:rsidR="00CF1C5E" w:rsidRPr="0082051A" w:rsidRDefault="00CF1C5E" w:rsidP="00CF1C5E">
            <w:pPr>
              <w:spacing w:after="220"/>
            </w:pPr>
            <w:r w:rsidRPr="0082051A">
              <w:t>Ja</w:t>
            </w:r>
          </w:p>
        </w:tc>
        <w:tc>
          <w:tcPr>
            <w:tcW w:w="570" w:type="dxa"/>
            <w:shd w:val="clear" w:color="auto" w:fill="EEECE1" w:themeFill="background2"/>
          </w:tcPr>
          <w:p w14:paraId="260C894F" w14:textId="77777777" w:rsidR="00CF1C5E" w:rsidRPr="0082051A" w:rsidRDefault="00CF1C5E" w:rsidP="00CF1C5E">
            <w:pPr>
              <w:spacing w:after="220"/>
            </w:pPr>
            <w:r w:rsidRPr="0082051A">
              <w:t>Nej</w:t>
            </w:r>
          </w:p>
        </w:tc>
      </w:tr>
      <w:tr w:rsidR="00CF1C5E" w:rsidRPr="0082051A" w14:paraId="21AE33CF" w14:textId="77777777" w:rsidTr="00B40B56">
        <w:trPr>
          <w:cantSplit/>
        </w:trPr>
        <w:tc>
          <w:tcPr>
            <w:tcW w:w="7211" w:type="dxa"/>
            <w:gridSpan w:val="3"/>
          </w:tcPr>
          <w:p w14:paraId="749DA7A8" w14:textId="00AC3B9C" w:rsidR="00CF1C5E" w:rsidRPr="0082051A" w:rsidRDefault="00CB095F" w:rsidP="00CF1C5E">
            <w:pPr>
              <w:spacing w:after="220"/>
            </w:pPr>
            <w:r w:rsidRPr="0082051A">
              <w:t xml:space="preserve">a) </w:t>
            </w:r>
            <w:r w:rsidR="00CF1C5E" w:rsidRPr="0082051A">
              <w:t xml:space="preserve">Stora opåverkade områden enligt </w:t>
            </w:r>
            <w:r w:rsidR="00CF1C5E" w:rsidRPr="0082051A">
              <w:rPr>
                <w:i/>
              </w:rPr>
              <w:t>3 kap. 2 § MB</w:t>
            </w:r>
          </w:p>
        </w:tc>
        <w:tc>
          <w:tcPr>
            <w:tcW w:w="577" w:type="dxa"/>
          </w:tcPr>
          <w:p w14:paraId="5F35CC05" w14:textId="77777777" w:rsidR="00CF1C5E" w:rsidRPr="0082051A" w:rsidRDefault="00CF1C5E" w:rsidP="00CF1C5E">
            <w:pPr>
              <w:spacing w:after="220"/>
            </w:pPr>
          </w:p>
        </w:tc>
        <w:tc>
          <w:tcPr>
            <w:tcW w:w="570" w:type="dxa"/>
          </w:tcPr>
          <w:p w14:paraId="2DE0BC8D" w14:textId="7BFC9825" w:rsidR="00CF1C5E" w:rsidRPr="0082051A" w:rsidRDefault="00C26D40" w:rsidP="00CF1C5E">
            <w:pPr>
              <w:spacing w:after="220"/>
            </w:pPr>
            <w:r w:rsidRPr="0082051A">
              <w:t>X</w:t>
            </w:r>
          </w:p>
        </w:tc>
      </w:tr>
      <w:tr w:rsidR="00CF1C5E" w:rsidRPr="0082051A" w14:paraId="00BB8CEF" w14:textId="77777777" w:rsidTr="00B40B56">
        <w:trPr>
          <w:cantSplit/>
        </w:trPr>
        <w:tc>
          <w:tcPr>
            <w:tcW w:w="7211" w:type="dxa"/>
            <w:gridSpan w:val="3"/>
          </w:tcPr>
          <w:p w14:paraId="330643B9" w14:textId="3EA8C0AB" w:rsidR="00CF1C5E" w:rsidRPr="0082051A" w:rsidRDefault="00CB095F" w:rsidP="00CF1C5E">
            <w:pPr>
              <w:spacing w:after="220"/>
            </w:pPr>
            <w:r w:rsidRPr="0082051A">
              <w:t xml:space="preserve">b) </w:t>
            </w:r>
            <w:r w:rsidR="00CF1C5E" w:rsidRPr="0082051A">
              <w:t xml:space="preserve">Ekologiskt känsliga områden enligt </w:t>
            </w:r>
            <w:r w:rsidR="00CF1C5E" w:rsidRPr="0082051A">
              <w:rPr>
                <w:i/>
              </w:rPr>
              <w:t>3 kap. 2 § MB</w:t>
            </w:r>
          </w:p>
        </w:tc>
        <w:tc>
          <w:tcPr>
            <w:tcW w:w="577" w:type="dxa"/>
          </w:tcPr>
          <w:p w14:paraId="1260DA8A" w14:textId="77777777" w:rsidR="00CF1C5E" w:rsidRPr="0082051A" w:rsidRDefault="00CF1C5E" w:rsidP="00CF1C5E">
            <w:pPr>
              <w:spacing w:after="220"/>
            </w:pPr>
          </w:p>
        </w:tc>
        <w:tc>
          <w:tcPr>
            <w:tcW w:w="570" w:type="dxa"/>
          </w:tcPr>
          <w:p w14:paraId="28AC9ACE" w14:textId="2465C1FF" w:rsidR="00CF1C5E" w:rsidRPr="0082051A" w:rsidRDefault="00C26D40" w:rsidP="00CF1C5E">
            <w:pPr>
              <w:spacing w:after="220"/>
            </w:pPr>
            <w:r w:rsidRPr="0082051A">
              <w:t>X</w:t>
            </w:r>
          </w:p>
        </w:tc>
      </w:tr>
      <w:tr w:rsidR="00CF1C5E" w:rsidRPr="0082051A" w14:paraId="59A00FA8" w14:textId="77777777" w:rsidTr="00B40B56">
        <w:trPr>
          <w:cantSplit/>
        </w:trPr>
        <w:tc>
          <w:tcPr>
            <w:tcW w:w="7211" w:type="dxa"/>
            <w:gridSpan w:val="3"/>
          </w:tcPr>
          <w:p w14:paraId="361A53DD" w14:textId="5637A3DC" w:rsidR="00CF1C5E" w:rsidRPr="0082051A" w:rsidRDefault="00CB095F" w:rsidP="00CF1C5E">
            <w:pPr>
              <w:spacing w:after="220"/>
            </w:pPr>
            <w:r w:rsidRPr="0082051A">
              <w:t xml:space="preserve">c) </w:t>
            </w:r>
            <w:r w:rsidR="00CF1C5E" w:rsidRPr="0082051A">
              <w:t xml:space="preserve">Jord- och skogsbruk enligt </w:t>
            </w:r>
            <w:r w:rsidR="00CF1C5E" w:rsidRPr="0082051A">
              <w:rPr>
                <w:i/>
              </w:rPr>
              <w:t>3 kap. 4 § MB</w:t>
            </w:r>
          </w:p>
        </w:tc>
        <w:tc>
          <w:tcPr>
            <w:tcW w:w="577" w:type="dxa"/>
          </w:tcPr>
          <w:p w14:paraId="2B10111E" w14:textId="6ED02588" w:rsidR="00CF1C5E" w:rsidRPr="0082051A" w:rsidRDefault="00C26D40" w:rsidP="00CF1C5E">
            <w:pPr>
              <w:spacing w:after="220"/>
            </w:pPr>
            <w:r w:rsidRPr="0082051A">
              <w:t>X</w:t>
            </w:r>
          </w:p>
        </w:tc>
        <w:tc>
          <w:tcPr>
            <w:tcW w:w="570" w:type="dxa"/>
          </w:tcPr>
          <w:p w14:paraId="226D63F2" w14:textId="77777777" w:rsidR="00CF1C5E" w:rsidRPr="0082051A" w:rsidRDefault="00CF1C5E" w:rsidP="00CF1C5E">
            <w:pPr>
              <w:spacing w:after="220"/>
            </w:pPr>
          </w:p>
        </w:tc>
      </w:tr>
      <w:tr w:rsidR="00CF1C5E" w:rsidRPr="0082051A" w14:paraId="0248920C" w14:textId="77777777" w:rsidTr="00B40B56">
        <w:trPr>
          <w:cantSplit/>
        </w:trPr>
        <w:tc>
          <w:tcPr>
            <w:tcW w:w="7211" w:type="dxa"/>
            <w:gridSpan w:val="3"/>
          </w:tcPr>
          <w:p w14:paraId="6C858A94" w14:textId="029E0909" w:rsidR="00CF1C5E" w:rsidRPr="0082051A" w:rsidRDefault="00CB095F" w:rsidP="00CF1C5E">
            <w:pPr>
              <w:spacing w:after="220"/>
            </w:pPr>
            <w:r w:rsidRPr="0082051A">
              <w:t xml:space="preserve">d) </w:t>
            </w:r>
            <w:r w:rsidR="00CF1C5E" w:rsidRPr="0082051A">
              <w:t xml:space="preserve">Nationalpark enligt </w:t>
            </w:r>
            <w:r w:rsidR="00CF1C5E" w:rsidRPr="0082051A">
              <w:rPr>
                <w:i/>
                <w:iCs/>
              </w:rPr>
              <w:t>7 kap. 2 § MB</w:t>
            </w:r>
          </w:p>
        </w:tc>
        <w:tc>
          <w:tcPr>
            <w:tcW w:w="577" w:type="dxa"/>
          </w:tcPr>
          <w:p w14:paraId="5A2234D8" w14:textId="77777777" w:rsidR="00CF1C5E" w:rsidRPr="0082051A" w:rsidRDefault="00CF1C5E" w:rsidP="00CF1C5E">
            <w:pPr>
              <w:spacing w:after="220"/>
            </w:pPr>
          </w:p>
        </w:tc>
        <w:tc>
          <w:tcPr>
            <w:tcW w:w="570" w:type="dxa"/>
          </w:tcPr>
          <w:p w14:paraId="6D521DA7" w14:textId="0ECB0A23" w:rsidR="00CF1C5E" w:rsidRPr="0082051A" w:rsidRDefault="00C26D40" w:rsidP="00CF1C5E">
            <w:pPr>
              <w:spacing w:after="220"/>
            </w:pPr>
            <w:r w:rsidRPr="0082051A">
              <w:t>X</w:t>
            </w:r>
          </w:p>
        </w:tc>
      </w:tr>
      <w:tr w:rsidR="00CF1C5E" w:rsidRPr="0082051A" w14:paraId="467F5AC1" w14:textId="77777777" w:rsidTr="00B40B56">
        <w:trPr>
          <w:cantSplit/>
        </w:trPr>
        <w:tc>
          <w:tcPr>
            <w:tcW w:w="7211" w:type="dxa"/>
            <w:gridSpan w:val="3"/>
          </w:tcPr>
          <w:p w14:paraId="35178BEF" w14:textId="4D952503" w:rsidR="00CF1C5E" w:rsidRPr="0082051A" w:rsidRDefault="00CB095F" w:rsidP="00CF1C5E">
            <w:pPr>
              <w:spacing w:after="220"/>
            </w:pPr>
            <w:r w:rsidRPr="0082051A">
              <w:t xml:space="preserve">e) </w:t>
            </w:r>
            <w:r w:rsidR="00CF1C5E" w:rsidRPr="0082051A">
              <w:t xml:space="preserve">Naturreservat enligt </w:t>
            </w:r>
            <w:r w:rsidR="00CF1C5E" w:rsidRPr="0082051A">
              <w:rPr>
                <w:i/>
              </w:rPr>
              <w:t>7 kap. 4 § MB</w:t>
            </w:r>
          </w:p>
        </w:tc>
        <w:tc>
          <w:tcPr>
            <w:tcW w:w="577" w:type="dxa"/>
          </w:tcPr>
          <w:p w14:paraId="636024CB" w14:textId="77777777" w:rsidR="00CF1C5E" w:rsidRPr="0082051A" w:rsidRDefault="00CF1C5E" w:rsidP="00CF1C5E">
            <w:pPr>
              <w:spacing w:after="220"/>
            </w:pPr>
          </w:p>
        </w:tc>
        <w:tc>
          <w:tcPr>
            <w:tcW w:w="570" w:type="dxa"/>
          </w:tcPr>
          <w:p w14:paraId="7A706FD6" w14:textId="1E50879B" w:rsidR="00CF1C5E" w:rsidRPr="0082051A" w:rsidRDefault="00C26D40" w:rsidP="00CF1C5E">
            <w:pPr>
              <w:spacing w:after="220"/>
            </w:pPr>
            <w:r w:rsidRPr="0082051A">
              <w:t>X</w:t>
            </w:r>
          </w:p>
        </w:tc>
      </w:tr>
      <w:tr w:rsidR="00CF1C5E" w:rsidRPr="0082051A" w14:paraId="350CFC4A" w14:textId="77777777" w:rsidTr="00B40B56">
        <w:trPr>
          <w:cantSplit/>
        </w:trPr>
        <w:tc>
          <w:tcPr>
            <w:tcW w:w="7211" w:type="dxa"/>
            <w:gridSpan w:val="3"/>
          </w:tcPr>
          <w:p w14:paraId="1EC97B40" w14:textId="1BE88EF6" w:rsidR="00CF1C5E" w:rsidRPr="0082051A" w:rsidRDefault="00CB095F" w:rsidP="00CF1C5E">
            <w:pPr>
              <w:spacing w:after="220"/>
              <w:rPr>
                <w:i/>
              </w:rPr>
            </w:pPr>
            <w:r w:rsidRPr="0082051A">
              <w:t xml:space="preserve">f) </w:t>
            </w:r>
            <w:r w:rsidR="00CF1C5E" w:rsidRPr="0082051A">
              <w:t xml:space="preserve">Naturminne enligt </w:t>
            </w:r>
            <w:r w:rsidR="00CF1C5E" w:rsidRPr="0082051A">
              <w:rPr>
                <w:i/>
              </w:rPr>
              <w:t>7 kap. 10 § MB</w:t>
            </w:r>
          </w:p>
        </w:tc>
        <w:tc>
          <w:tcPr>
            <w:tcW w:w="577" w:type="dxa"/>
          </w:tcPr>
          <w:p w14:paraId="328A17A0" w14:textId="77777777" w:rsidR="00CF1C5E" w:rsidRPr="0082051A" w:rsidRDefault="00CF1C5E" w:rsidP="00CF1C5E">
            <w:pPr>
              <w:spacing w:after="220"/>
            </w:pPr>
          </w:p>
        </w:tc>
        <w:tc>
          <w:tcPr>
            <w:tcW w:w="570" w:type="dxa"/>
          </w:tcPr>
          <w:p w14:paraId="76B912A3" w14:textId="126F0334" w:rsidR="00CF1C5E" w:rsidRPr="0082051A" w:rsidRDefault="00C26D40" w:rsidP="00CF1C5E">
            <w:pPr>
              <w:spacing w:after="220"/>
            </w:pPr>
            <w:r w:rsidRPr="0082051A">
              <w:t>X</w:t>
            </w:r>
          </w:p>
        </w:tc>
      </w:tr>
      <w:tr w:rsidR="00CF1C5E" w:rsidRPr="0082051A" w14:paraId="012D090B" w14:textId="77777777" w:rsidTr="00B40B56">
        <w:trPr>
          <w:cantSplit/>
        </w:trPr>
        <w:tc>
          <w:tcPr>
            <w:tcW w:w="7211" w:type="dxa"/>
            <w:gridSpan w:val="3"/>
          </w:tcPr>
          <w:p w14:paraId="4E376D23" w14:textId="4EC30C87" w:rsidR="00CF1C5E" w:rsidRPr="0082051A" w:rsidRDefault="00CB095F" w:rsidP="00CF1C5E">
            <w:pPr>
              <w:spacing w:after="220"/>
            </w:pPr>
            <w:r w:rsidRPr="0082051A">
              <w:t xml:space="preserve">g) </w:t>
            </w:r>
            <w:r w:rsidR="00CF1C5E" w:rsidRPr="0082051A">
              <w:t xml:space="preserve">Biotopskyddsområde enligt </w:t>
            </w:r>
            <w:r w:rsidR="00CF1C5E" w:rsidRPr="0082051A">
              <w:rPr>
                <w:i/>
              </w:rPr>
              <w:t>7 kap. 11 § MB</w:t>
            </w:r>
            <w:r w:rsidR="00CF1C5E" w:rsidRPr="0082051A">
              <w:t>, eller övrigt biotopskydd</w:t>
            </w:r>
          </w:p>
        </w:tc>
        <w:tc>
          <w:tcPr>
            <w:tcW w:w="577" w:type="dxa"/>
          </w:tcPr>
          <w:p w14:paraId="3F62B1C7" w14:textId="77777777" w:rsidR="00CF1C5E" w:rsidRPr="0082051A" w:rsidRDefault="00CF1C5E" w:rsidP="00CF1C5E">
            <w:pPr>
              <w:spacing w:after="220"/>
            </w:pPr>
          </w:p>
        </w:tc>
        <w:tc>
          <w:tcPr>
            <w:tcW w:w="570" w:type="dxa"/>
          </w:tcPr>
          <w:p w14:paraId="484B05DF" w14:textId="6C2875D1" w:rsidR="00CF1C5E" w:rsidRPr="0082051A" w:rsidRDefault="00D05CAF" w:rsidP="00CF1C5E">
            <w:pPr>
              <w:spacing w:after="220"/>
            </w:pPr>
            <w:r w:rsidRPr="0082051A">
              <w:t>X</w:t>
            </w:r>
          </w:p>
        </w:tc>
      </w:tr>
      <w:tr w:rsidR="00CF1C5E" w:rsidRPr="0082051A" w14:paraId="501D9FD6" w14:textId="77777777" w:rsidTr="00B40B56">
        <w:trPr>
          <w:cantSplit/>
        </w:trPr>
        <w:tc>
          <w:tcPr>
            <w:tcW w:w="2127" w:type="dxa"/>
            <w:gridSpan w:val="2"/>
            <w:vMerge w:val="restart"/>
          </w:tcPr>
          <w:p w14:paraId="37C093FC" w14:textId="51203B82" w:rsidR="00CF1C5E" w:rsidRPr="0082051A" w:rsidRDefault="00CB095F" w:rsidP="00CF1C5E">
            <w:pPr>
              <w:spacing w:after="220"/>
            </w:pPr>
            <w:r w:rsidRPr="0082051A">
              <w:t xml:space="preserve">h) </w:t>
            </w:r>
            <w:r w:rsidR="00CF1C5E" w:rsidRPr="0082051A">
              <w:t xml:space="preserve">Generellt biotopskydd enligt </w:t>
            </w:r>
            <w:r w:rsidR="00CF1C5E" w:rsidRPr="0082051A">
              <w:rPr>
                <w:i/>
              </w:rPr>
              <w:t>7 kap. 11 § MB</w:t>
            </w:r>
          </w:p>
        </w:tc>
        <w:tc>
          <w:tcPr>
            <w:tcW w:w="5084" w:type="dxa"/>
          </w:tcPr>
          <w:p w14:paraId="71F9EBBC" w14:textId="77777777" w:rsidR="00CF1C5E" w:rsidRPr="0082051A" w:rsidRDefault="00CF1C5E" w:rsidP="00CF1C5E">
            <w:pPr>
              <w:spacing w:after="220"/>
            </w:pPr>
            <w:r w:rsidRPr="0082051A">
              <w:t>Allé</w:t>
            </w:r>
          </w:p>
        </w:tc>
        <w:tc>
          <w:tcPr>
            <w:tcW w:w="577" w:type="dxa"/>
          </w:tcPr>
          <w:p w14:paraId="1BD571A7" w14:textId="77777777" w:rsidR="00CF1C5E" w:rsidRPr="0082051A" w:rsidRDefault="00CF1C5E" w:rsidP="00CF1C5E">
            <w:pPr>
              <w:spacing w:after="220"/>
            </w:pPr>
          </w:p>
        </w:tc>
        <w:tc>
          <w:tcPr>
            <w:tcW w:w="570" w:type="dxa"/>
          </w:tcPr>
          <w:p w14:paraId="6675CBF0" w14:textId="673CD3A7" w:rsidR="00CF1C5E" w:rsidRPr="0082051A" w:rsidRDefault="00D05CAF" w:rsidP="00CF1C5E">
            <w:pPr>
              <w:spacing w:after="220"/>
            </w:pPr>
            <w:r w:rsidRPr="0082051A">
              <w:t>X</w:t>
            </w:r>
          </w:p>
        </w:tc>
      </w:tr>
      <w:tr w:rsidR="00CF1C5E" w:rsidRPr="0082051A" w14:paraId="168A94BF" w14:textId="77777777" w:rsidTr="00B40B56">
        <w:trPr>
          <w:cantSplit/>
        </w:trPr>
        <w:tc>
          <w:tcPr>
            <w:tcW w:w="2127" w:type="dxa"/>
            <w:gridSpan w:val="2"/>
            <w:vMerge/>
          </w:tcPr>
          <w:p w14:paraId="1B89B2EE" w14:textId="77777777" w:rsidR="00CF1C5E" w:rsidRPr="0082051A" w:rsidRDefault="00CF1C5E" w:rsidP="00CF1C5E">
            <w:pPr>
              <w:spacing w:after="220"/>
            </w:pPr>
          </w:p>
        </w:tc>
        <w:tc>
          <w:tcPr>
            <w:tcW w:w="5084" w:type="dxa"/>
          </w:tcPr>
          <w:p w14:paraId="0CA2144E" w14:textId="77777777" w:rsidR="00CF1C5E" w:rsidRPr="0082051A" w:rsidRDefault="00CF1C5E" w:rsidP="00CF1C5E">
            <w:pPr>
              <w:spacing w:after="220"/>
            </w:pPr>
            <w:r w:rsidRPr="0082051A">
              <w:t>Källa med omgivande våtmark i jordbruksmark</w:t>
            </w:r>
          </w:p>
        </w:tc>
        <w:tc>
          <w:tcPr>
            <w:tcW w:w="577" w:type="dxa"/>
          </w:tcPr>
          <w:p w14:paraId="40F19E85" w14:textId="77777777" w:rsidR="00CF1C5E" w:rsidRPr="0082051A" w:rsidRDefault="00CF1C5E" w:rsidP="00CF1C5E">
            <w:pPr>
              <w:spacing w:after="220"/>
            </w:pPr>
          </w:p>
        </w:tc>
        <w:tc>
          <w:tcPr>
            <w:tcW w:w="570" w:type="dxa"/>
          </w:tcPr>
          <w:p w14:paraId="105B3846" w14:textId="239089E8" w:rsidR="00CF1C5E" w:rsidRPr="0082051A" w:rsidRDefault="00D05CAF" w:rsidP="00CF1C5E">
            <w:pPr>
              <w:spacing w:after="220"/>
            </w:pPr>
            <w:r w:rsidRPr="0082051A">
              <w:t>X</w:t>
            </w:r>
          </w:p>
        </w:tc>
      </w:tr>
      <w:tr w:rsidR="00CF1C5E" w:rsidRPr="0082051A" w14:paraId="1CF45F02" w14:textId="77777777" w:rsidTr="00B40B56">
        <w:trPr>
          <w:cantSplit/>
        </w:trPr>
        <w:tc>
          <w:tcPr>
            <w:tcW w:w="2127" w:type="dxa"/>
            <w:gridSpan w:val="2"/>
            <w:vMerge/>
          </w:tcPr>
          <w:p w14:paraId="5D792985" w14:textId="77777777" w:rsidR="00CF1C5E" w:rsidRPr="0082051A" w:rsidRDefault="00CF1C5E" w:rsidP="00CF1C5E">
            <w:pPr>
              <w:spacing w:after="220"/>
            </w:pPr>
          </w:p>
        </w:tc>
        <w:tc>
          <w:tcPr>
            <w:tcW w:w="5084" w:type="dxa"/>
          </w:tcPr>
          <w:p w14:paraId="0C3AADC2" w14:textId="77777777" w:rsidR="00CF1C5E" w:rsidRPr="0082051A" w:rsidRDefault="00CF1C5E" w:rsidP="00CF1C5E">
            <w:pPr>
              <w:spacing w:after="220"/>
            </w:pPr>
            <w:r w:rsidRPr="0082051A">
              <w:t>Odlingsröse i jordbruksmark</w:t>
            </w:r>
          </w:p>
        </w:tc>
        <w:tc>
          <w:tcPr>
            <w:tcW w:w="577" w:type="dxa"/>
          </w:tcPr>
          <w:p w14:paraId="4228A82B" w14:textId="77777777" w:rsidR="00CF1C5E" w:rsidRPr="0082051A" w:rsidRDefault="00CF1C5E" w:rsidP="00CF1C5E">
            <w:pPr>
              <w:spacing w:after="220"/>
            </w:pPr>
          </w:p>
        </w:tc>
        <w:tc>
          <w:tcPr>
            <w:tcW w:w="570" w:type="dxa"/>
          </w:tcPr>
          <w:p w14:paraId="2CC85868" w14:textId="7B0753C2" w:rsidR="00CF1C5E" w:rsidRPr="0082051A" w:rsidRDefault="00D05CAF" w:rsidP="00CF1C5E">
            <w:pPr>
              <w:spacing w:after="220"/>
            </w:pPr>
            <w:r w:rsidRPr="0082051A">
              <w:t>X</w:t>
            </w:r>
          </w:p>
        </w:tc>
      </w:tr>
      <w:tr w:rsidR="00CF1C5E" w:rsidRPr="0082051A" w14:paraId="6EDA98F6" w14:textId="77777777" w:rsidTr="00B40B56">
        <w:trPr>
          <w:cantSplit/>
        </w:trPr>
        <w:tc>
          <w:tcPr>
            <w:tcW w:w="2127" w:type="dxa"/>
            <w:gridSpan w:val="2"/>
            <w:vMerge/>
          </w:tcPr>
          <w:p w14:paraId="65ED7F4E" w14:textId="77777777" w:rsidR="00CF1C5E" w:rsidRPr="0082051A" w:rsidRDefault="00CF1C5E" w:rsidP="00CF1C5E">
            <w:pPr>
              <w:spacing w:after="220"/>
            </w:pPr>
          </w:p>
        </w:tc>
        <w:tc>
          <w:tcPr>
            <w:tcW w:w="5084" w:type="dxa"/>
          </w:tcPr>
          <w:p w14:paraId="6339BA49" w14:textId="77777777" w:rsidR="00CF1C5E" w:rsidRPr="0082051A" w:rsidRDefault="00CF1C5E" w:rsidP="00CF1C5E">
            <w:pPr>
              <w:spacing w:after="220"/>
            </w:pPr>
            <w:r w:rsidRPr="0082051A">
              <w:t>Småvatten och våtmark i jordbruksmark</w:t>
            </w:r>
          </w:p>
        </w:tc>
        <w:tc>
          <w:tcPr>
            <w:tcW w:w="577" w:type="dxa"/>
          </w:tcPr>
          <w:p w14:paraId="38AC7263" w14:textId="77777777" w:rsidR="00CF1C5E" w:rsidRPr="0082051A" w:rsidRDefault="00CF1C5E" w:rsidP="00CF1C5E">
            <w:pPr>
              <w:spacing w:after="220"/>
            </w:pPr>
          </w:p>
        </w:tc>
        <w:tc>
          <w:tcPr>
            <w:tcW w:w="570" w:type="dxa"/>
          </w:tcPr>
          <w:p w14:paraId="4AAD2112" w14:textId="63252872" w:rsidR="00CF1C5E" w:rsidRPr="0082051A" w:rsidRDefault="00D05CAF" w:rsidP="00CF1C5E">
            <w:pPr>
              <w:spacing w:after="220"/>
            </w:pPr>
            <w:r w:rsidRPr="0082051A">
              <w:t>X</w:t>
            </w:r>
          </w:p>
        </w:tc>
      </w:tr>
      <w:tr w:rsidR="00CF1C5E" w:rsidRPr="0082051A" w14:paraId="552D5CC0" w14:textId="77777777" w:rsidTr="00B40B56">
        <w:trPr>
          <w:cantSplit/>
        </w:trPr>
        <w:tc>
          <w:tcPr>
            <w:tcW w:w="2127" w:type="dxa"/>
            <w:gridSpan w:val="2"/>
            <w:vMerge/>
          </w:tcPr>
          <w:p w14:paraId="532B0502" w14:textId="77777777" w:rsidR="00CF1C5E" w:rsidRPr="0082051A" w:rsidRDefault="00CF1C5E" w:rsidP="00CF1C5E">
            <w:pPr>
              <w:spacing w:after="220"/>
            </w:pPr>
          </w:p>
        </w:tc>
        <w:tc>
          <w:tcPr>
            <w:tcW w:w="5084" w:type="dxa"/>
          </w:tcPr>
          <w:p w14:paraId="346C1071" w14:textId="77777777" w:rsidR="00CF1C5E" w:rsidRPr="0082051A" w:rsidRDefault="00CF1C5E" w:rsidP="00CF1C5E">
            <w:pPr>
              <w:spacing w:after="220"/>
            </w:pPr>
            <w:r w:rsidRPr="0082051A">
              <w:t>Stenmur i jordbruksmark</w:t>
            </w:r>
          </w:p>
        </w:tc>
        <w:tc>
          <w:tcPr>
            <w:tcW w:w="577" w:type="dxa"/>
          </w:tcPr>
          <w:p w14:paraId="30BF9C6A" w14:textId="77777777" w:rsidR="00CF1C5E" w:rsidRPr="0082051A" w:rsidRDefault="00CF1C5E" w:rsidP="00CF1C5E">
            <w:pPr>
              <w:spacing w:after="220"/>
            </w:pPr>
          </w:p>
        </w:tc>
        <w:tc>
          <w:tcPr>
            <w:tcW w:w="570" w:type="dxa"/>
          </w:tcPr>
          <w:p w14:paraId="41E04E6C" w14:textId="238D77B4" w:rsidR="00CF1C5E" w:rsidRPr="0082051A" w:rsidRDefault="00D05CAF" w:rsidP="00CF1C5E">
            <w:pPr>
              <w:spacing w:after="220"/>
            </w:pPr>
            <w:r w:rsidRPr="0082051A">
              <w:t>X</w:t>
            </w:r>
          </w:p>
        </w:tc>
      </w:tr>
      <w:tr w:rsidR="00CF1C5E" w:rsidRPr="0082051A" w14:paraId="37B6D37F" w14:textId="77777777" w:rsidTr="00B40B56">
        <w:trPr>
          <w:cantSplit/>
        </w:trPr>
        <w:tc>
          <w:tcPr>
            <w:tcW w:w="2127" w:type="dxa"/>
            <w:gridSpan w:val="2"/>
            <w:vMerge/>
          </w:tcPr>
          <w:p w14:paraId="484C1195" w14:textId="77777777" w:rsidR="00CF1C5E" w:rsidRPr="0082051A" w:rsidRDefault="00CF1C5E" w:rsidP="00CF1C5E">
            <w:pPr>
              <w:spacing w:after="220"/>
            </w:pPr>
          </w:p>
        </w:tc>
        <w:tc>
          <w:tcPr>
            <w:tcW w:w="5084" w:type="dxa"/>
          </w:tcPr>
          <w:p w14:paraId="294B672F" w14:textId="77777777" w:rsidR="00CF1C5E" w:rsidRPr="0082051A" w:rsidRDefault="00CF1C5E" w:rsidP="00CF1C5E">
            <w:pPr>
              <w:spacing w:after="220"/>
            </w:pPr>
            <w:proofErr w:type="spellStart"/>
            <w:r w:rsidRPr="0082051A">
              <w:t>Åkerholme</w:t>
            </w:r>
            <w:proofErr w:type="spellEnd"/>
          </w:p>
        </w:tc>
        <w:tc>
          <w:tcPr>
            <w:tcW w:w="577" w:type="dxa"/>
          </w:tcPr>
          <w:p w14:paraId="4CC238AF" w14:textId="77777777" w:rsidR="00CF1C5E" w:rsidRPr="0082051A" w:rsidRDefault="00CF1C5E" w:rsidP="00CF1C5E">
            <w:pPr>
              <w:spacing w:after="220"/>
            </w:pPr>
          </w:p>
        </w:tc>
        <w:tc>
          <w:tcPr>
            <w:tcW w:w="570" w:type="dxa"/>
          </w:tcPr>
          <w:p w14:paraId="52057DC5" w14:textId="05360983" w:rsidR="00CF1C5E" w:rsidRPr="0082051A" w:rsidRDefault="00D05CAF" w:rsidP="00CF1C5E">
            <w:pPr>
              <w:spacing w:after="220"/>
            </w:pPr>
            <w:r w:rsidRPr="0082051A">
              <w:t>X</w:t>
            </w:r>
          </w:p>
        </w:tc>
      </w:tr>
      <w:tr w:rsidR="00CF1C5E" w:rsidRPr="0082051A" w14:paraId="7D2F2615" w14:textId="77777777" w:rsidTr="00B40B56">
        <w:trPr>
          <w:cantSplit/>
        </w:trPr>
        <w:tc>
          <w:tcPr>
            <w:tcW w:w="7211" w:type="dxa"/>
            <w:gridSpan w:val="3"/>
          </w:tcPr>
          <w:p w14:paraId="7BDC7C4F" w14:textId="324DEE1E" w:rsidR="00CF1C5E" w:rsidRPr="0082051A" w:rsidRDefault="00CB095F" w:rsidP="00CF1C5E">
            <w:pPr>
              <w:spacing w:after="220"/>
            </w:pPr>
            <w:r w:rsidRPr="0082051A">
              <w:t xml:space="preserve">i) </w:t>
            </w:r>
            <w:r w:rsidR="00CF1C5E" w:rsidRPr="0082051A">
              <w:t xml:space="preserve">Djur- och växtskyddsområde enligt </w:t>
            </w:r>
            <w:r w:rsidR="00CF1C5E" w:rsidRPr="0082051A">
              <w:rPr>
                <w:i/>
              </w:rPr>
              <w:t>7 kap. 12 § MB</w:t>
            </w:r>
          </w:p>
        </w:tc>
        <w:tc>
          <w:tcPr>
            <w:tcW w:w="577" w:type="dxa"/>
          </w:tcPr>
          <w:p w14:paraId="5499E659" w14:textId="77777777" w:rsidR="00CF1C5E" w:rsidRPr="0082051A" w:rsidRDefault="00CF1C5E" w:rsidP="00CF1C5E">
            <w:pPr>
              <w:spacing w:after="220"/>
            </w:pPr>
          </w:p>
        </w:tc>
        <w:tc>
          <w:tcPr>
            <w:tcW w:w="570" w:type="dxa"/>
          </w:tcPr>
          <w:p w14:paraId="2F26C3B8" w14:textId="295ED092" w:rsidR="00CF1C5E" w:rsidRPr="0082051A" w:rsidRDefault="00134606" w:rsidP="00CF1C5E">
            <w:pPr>
              <w:spacing w:after="220"/>
            </w:pPr>
            <w:r w:rsidRPr="0082051A">
              <w:t>X</w:t>
            </w:r>
          </w:p>
        </w:tc>
      </w:tr>
      <w:tr w:rsidR="00CF1C5E" w:rsidRPr="0082051A" w14:paraId="41A014B5" w14:textId="77777777" w:rsidTr="00B40B56">
        <w:trPr>
          <w:cantSplit/>
        </w:trPr>
        <w:tc>
          <w:tcPr>
            <w:tcW w:w="7211" w:type="dxa"/>
            <w:gridSpan w:val="3"/>
          </w:tcPr>
          <w:p w14:paraId="14D4F555" w14:textId="1FF834AA" w:rsidR="00CF1C5E" w:rsidRPr="0082051A" w:rsidRDefault="00CB095F" w:rsidP="00CF1C5E">
            <w:pPr>
              <w:spacing w:after="220"/>
            </w:pPr>
            <w:r w:rsidRPr="0082051A">
              <w:t xml:space="preserve">j) </w:t>
            </w:r>
            <w:r w:rsidR="00CF1C5E" w:rsidRPr="0082051A">
              <w:t xml:space="preserve">Strandskyddsområde enligt </w:t>
            </w:r>
            <w:r w:rsidR="00CF1C5E" w:rsidRPr="0082051A">
              <w:rPr>
                <w:i/>
              </w:rPr>
              <w:t xml:space="preserve">7 kap. </w:t>
            </w:r>
            <w:proofErr w:type="gramStart"/>
            <w:r w:rsidR="00CF1C5E" w:rsidRPr="0082051A">
              <w:rPr>
                <w:i/>
              </w:rPr>
              <w:t>13-18</w:t>
            </w:r>
            <w:proofErr w:type="gramEnd"/>
            <w:r w:rsidR="00CF1C5E" w:rsidRPr="0082051A">
              <w:rPr>
                <w:i/>
              </w:rPr>
              <w:t xml:space="preserve"> §§ MB</w:t>
            </w:r>
          </w:p>
        </w:tc>
        <w:tc>
          <w:tcPr>
            <w:tcW w:w="577" w:type="dxa"/>
          </w:tcPr>
          <w:p w14:paraId="48D4818A" w14:textId="77777777" w:rsidR="00CF1C5E" w:rsidRPr="0082051A" w:rsidRDefault="00CF1C5E" w:rsidP="00CF1C5E">
            <w:pPr>
              <w:spacing w:after="220"/>
            </w:pPr>
          </w:p>
        </w:tc>
        <w:tc>
          <w:tcPr>
            <w:tcW w:w="570" w:type="dxa"/>
          </w:tcPr>
          <w:p w14:paraId="1B7A65CC" w14:textId="3574317A" w:rsidR="00CF1C5E" w:rsidRPr="0082051A" w:rsidRDefault="00134606" w:rsidP="00CF1C5E">
            <w:pPr>
              <w:spacing w:after="220"/>
            </w:pPr>
            <w:r w:rsidRPr="0082051A">
              <w:t>X</w:t>
            </w:r>
          </w:p>
        </w:tc>
      </w:tr>
      <w:tr w:rsidR="00CF1C5E" w:rsidRPr="0082051A" w14:paraId="26752B7F" w14:textId="77777777" w:rsidTr="00B40B56">
        <w:trPr>
          <w:cantSplit/>
        </w:trPr>
        <w:tc>
          <w:tcPr>
            <w:tcW w:w="7211" w:type="dxa"/>
            <w:gridSpan w:val="3"/>
          </w:tcPr>
          <w:p w14:paraId="3547362D" w14:textId="2C250D2D" w:rsidR="00CF1C5E" w:rsidRPr="0082051A" w:rsidRDefault="00CB095F" w:rsidP="00CF1C5E">
            <w:pPr>
              <w:spacing w:after="220"/>
            </w:pPr>
            <w:r w:rsidRPr="0082051A">
              <w:t xml:space="preserve">k) </w:t>
            </w:r>
            <w:r w:rsidR="00CF1C5E" w:rsidRPr="0082051A">
              <w:t xml:space="preserve">Vattenskyddsområde enligt </w:t>
            </w:r>
            <w:r w:rsidR="00CF1C5E" w:rsidRPr="0082051A">
              <w:rPr>
                <w:i/>
              </w:rPr>
              <w:t>7 kap. 21 § MB</w:t>
            </w:r>
          </w:p>
        </w:tc>
        <w:tc>
          <w:tcPr>
            <w:tcW w:w="577" w:type="dxa"/>
          </w:tcPr>
          <w:p w14:paraId="07F62EB3" w14:textId="77777777" w:rsidR="00CF1C5E" w:rsidRPr="0082051A" w:rsidRDefault="00CF1C5E" w:rsidP="00CF1C5E">
            <w:pPr>
              <w:spacing w:after="220"/>
            </w:pPr>
          </w:p>
        </w:tc>
        <w:tc>
          <w:tcPr>
            <w:tcW w:w="570" w:type="dxa"/>
          </w:tcPr>
          <w:p w14:paraId="0A6A2E0C" w14:textId="459AF740" w:rsidR="00CF1C5E" w:rsidRPr="0082051A" w:rsidRDefault="00134606" w:rsidP="00CF1C5E">
            <w:pPr>
              <w:spacing w:after="220"/>
            </w:pPr>
            <w:r w:rsidRPr="0082051A">
              <w:t>X</w:t>
            </w:r>
          </w:p>
        </w:tc>
      </w:tr>
      <w:tr w:rsidR="00CF1C5E" w:rsidRPr="0082051A" w14:paraId="51BD236F" w14:textId="77777777" w:rsidTr="00B40B56">
        <w:trPr>
          <w:cantSplit/>
        </w:trPr>
        <w:tc>
          <w:tcPr>
            <w:tcW w:w="7211" w:type="dxa"/>
            <w:gridSpan w:val="3"/>
          </w:tcPr>
          <w:p w14:paraId="78127642" w14:textId="5C553372" w:rsidR="00CF1C5E" w:rsidRPr="0082051A" w:rsidRDefault="00CB095F" w:rsidP="00CF1C5E">
            <w:pPr>
              <w:spacing w:after="220"/>
            </w:pPr>
            <w:r w:rsidRPr="0082051A">
              <w:t xml:space="preserve">l) </w:t>
            </w:r>
            <w:r w:rsidR="00CF1C5E" w:rsidRPr="0082051A">
              <w:t xml:space="preserve">Naturvårdsavtal enligt </w:t>
            </w:r>
            <w:r w:rsidR="00CF1C5E" w:rsidRPr="0082051A">
              <w:rPr>
                <w:i/>
              </w:rPr>
              <w:t>7 kap. 3 § JB</w:t>
            </w:r>
          </w:p>
        </w:tc>
        <w:tc>
          <w:tcPr>
            <w:tcW w:w="577" w:type="dxa"/>
          </w:tcPr>
          <w:p w14:paraId="774FBAFC" w14:textId="77777777" w:rsidR="00CF1C5E" w:rsidRPr="0082051A" w:rsidRDefault="00CF1C5E" w:rsidP="00CF1C5E">
            <w:pPr>
              <w:spacing w:after="220"/>
            </w:pPr>
          </w:p>
        </w:tc>
        <w:tc>
          <w:tcPr>
            <w:tcW w:w="570" w:type="dxa"/>
          </w:tcPr>
          <w:p w14:paraId="48C53CDF" w14:textId="650C3B99" w:rsidR="00CF1C5E" w:rsidRPr="0082051A" w:rsidRDefault="00134606" w:rsidP="00CF1C5E">
            <w:pPr>
              <w:spacing w:after="220"/>
            </w:pPr>
            <w:r w:rsidRPr="0082051A">
              <w:t>X</w:t>
            </w:r>
          </w:p>
        </w:tc>
      </w:tr>
      <w:tr w:rsidR="00CF1C5E" w:rsidRPr="0082051A" w14:paraId="51876A2F" w14:textId="77777777" w:rsidTr="00B40B56">
        <w:trPr>
          <w:cantSplit/>
        </w:trPr>
        <w:tc>
          <w:tcPr>
            <w:tcW w:w="7211" w:type="dxa"/>
            <w:gridSpan w:val="3"/>
          </w:tcPr>
          <w:p w14:paraId="60052CCB" w14:textId="33562D53" w:rsidR="00CF1C5E" w:rsidRPr="0082051A" w:rsidRDefault="00CB095F" w:rsidP="00CF1C5E">
            <w:pPr>
              <w:spacing w:after="220"/>
            </w:pPr>
            <w:r w:rsidRPr="0082051A">
              <w:t xml:space="preserve">m) </w:t>
            </w:r>
            <w:r w:rsidR="00CF1C5E" w:rsidRPr="0082051A">
              <w:t xml:space="preserve">Miljöskyddsområde enligt </w:t>
            </w:r>
            <w:r w:rsidR="00CF1C5E" w:rsidRPr="0082051A">
              <w:rPr>
                <w:i/>
                <w:iCs/>
              </w:rPr>
              <w:t xml:space="preserve">7 kap. </w:t>
            </w:r>
            <w:proofErr w:type="gramStart"/>
            <w:r w:rsidR="00CF1C5E" w:rsidRPr="0082051A">
              <w:rPr>
                <w:i/>
                <w:iCs/>
              </w:rPr>
              <w:t>19-20</w:t>
            </w:r>
            <w:proofErr w:type="gramEnd"/>
            <w:r w:rsidR="00CF1C5E" w:rsidRPr="0082051A">
              <w:rPr>
                <w:i/>
                <w:iCs/>
              </w:rPr>
              <w:t xml:space="preserve"> §§ MB</w:t>
            </w:r>
          </w:p>
        </w:tc>
        <w:tc>
          <w:tcPr>
            <w:tcW w:w="577" w:type="dxa"/>
          </w:tcPr>
          <w:p w14:paraId="41944EEC" w14:textId="77777777" w:rsidR="00CF1C5E" w:rsidRPr="0082051A" w:rsidRDefault="00CF1C5E" w:rsidP="00CF1C5E">
            <w:pPr>
              <w:spacing w:after="220"/>
            </w:pPr>
          </w:p>
        </w:tc>
        <w:tc>
          <w:tcPr>
            <w:tcW w:w="570" w:type="dxa"/>
          </w:tcPr>
          <w:p w14:paraId="71A49224" w14:textId="21574542" w:rsidR="00CF1C5E" w:rsidRPr="0082051A" w:rsidRDefault="00134606" w:rsidP="00CF1C5E">
            <w:pPr>
              <w:spacing w:after="220"/>
            </w:pPr>
            <w:r w:rsidRPr="0082051A">
              <w:t>X</w:t>
            </w:r>
          </w:p>
        </w:tc>
      </w:tr>
      <w:tr w:rsidR="00CF1C5E" w:rsidRPr="0082051A" w14:paraId="0F9AA7E7" w14:textId="77777777" w:rsidTr="00B40B56">
        <w:trPr>
          <w:cantSplit/>
        </w:trPr>
        <w:tc>
          <w:tcPr>
            <w:tcW w:w="1391" w:type="dxa"/>
          </w:tcPr>
          <w:p w14:paraId="530177B2" w14:textId="77777777" w:rsidR="00CF1C5E" w:rsidRPr="0082051A" w:rsidRDefault="00CF1C5E" w:rsidP="00CF1C5E">
            <w:pPr>
              <w:spacing w:after="220"/>
              <w:rPr>
                <w:b/>
              </w:rPr>
            </w:pPr>
            <w:r w:rsidRPr="0082051A">
              <w:rPr>
                <w:b/>
              </w:rPr>
              <w:lastRenderedPageBreak/>
              <w:t>Kommentar:</w:t>
            </w:r>
          </w:p>
        </w:tc>
        <w:tc>
          <w:tcPr>
            <w:tcW w:w="6967" w:type="dxa"/>
            <w:gridSpan w:val="4"/>
          </w:tcPr>
          <w:p w14:paraId="7A241510" w14:textId="77777777" w:rsidR="00C26D40" w:rsidRPr="0082051A" w:rsidRDefault="00C26D40" w:rsidP="00CF1C5E">
            <w:pPr>
              <w:spacing w:after="220"/>
            </w:pPr>
            <w:r w:rsidRPr="0082051A">
              <w:t>3.c. Bestämmelseområdet omfattar en del jordbruksmark i den nordvästra delen, samt skogsbruk i östra delen. Jordbruksmarken är reglerad till skyddsområde för kraftledning och får ej bebyggas. Skogsdelen är till viss del reglerad till skolområde som får bebyggas,</w:t>
            </w:r>
            <w:r w:rsidR="002F1D61" w:rsidRPr="0082051A">
              <w:t xml:space="preserve"> och till viss del skyddsområde till kraftledning som inte får bebyggas.</w:t>
            </w:r>
            <w:r w:rsidRPr="0082051A">
              <w:t xml:space="preserve"> Upphävande av områdesbestämmelserna bedöms inte påverka jord- eller skogsbruket negativt till följd av att de redan är skyddade enligt 3 kap 4 § MB.</w:t>
            </w:r>
            <w:r w:rsidR="002F1D61" w:rsidRPr="0082051A">
              <w:t xml:space="preserve"> </w:t>
            </w:r>
          </w:p>
          <w:p w14:paraId="62090892" w14:textId="3AE2E797" w:rsidR="00B40B56" w:rsidRPr="0082051A" w:rsidRDefault="00B40B56" w:rsidP="00BA7AA5">
            <w:pPr>
              <w:spacing w:after="220"/>
            </w:pPr>
            <w:r w:rsidRPr="0082051A">
              <w:t>Brukningsvärd jordbruksmark får tas i anspråk för bebyggelse eller anläggningar endast om det behövs för att tillgodose väsentliga samhällsintressen och detta behov inte kan tillgodoses på ett från allmän synpunkt tillfredsställande sätt genom att annan mark tas i anspråk.</w:t>
            </w:r>
          </w:p>
        </w:tc>
      </w:tr>
    </w:tbl>
    <w:p w14:paraId="2E07EDA2" w14:textId="77777777" w:rsidR="009747F6" w:rsidRPr="0082051A" w:rsidRDefault="009747F6"/>
    <w:tbl>
      <w:tblPr>
        <w:tblStyle w:val="Vstervikskommun"/>
        <w:tblW w:w="8358" w:type="dxa"/>
        <w:tblLook w:val="04A0" w:firstRow="1" w:lastRow="0" w:firstColumn="1" w:lastColumn="0" w:noHBand="0" w:noVBand="1"/>
        <w:tblCaption w:val="Checklista skyddade kulturhistoriska områden"/>
        <w:tblDescription w:val="Checklistan svarar med ja- eller nej-frågor på om det finns några skyddade kulturhistoriska områden inom eller i direkt anslutning till planområdet. I kommentaren längst ned i tabellen förklaras vilken påverkan planförslaget skulle kunna få. "/>
      </w:tblPr>
      <w:tblGrid>
        <w:gridCol w:w="1391"/>
        <w:gridCol w:w="5675"/>
        <w:gridCol w:w="577"/>
        <w:gridCol w:w="715"/>
      </w:tblGrid>
      <w:tr w:rsidR="00BC0D1A" w:rsidRPr="0082051A" w14:paraId="17ACF1A4" w14:textId="77777777" w:rsidTr="00137104">
        <w:trPr>
          <w:cnfStyle w:val="100000000000" w:firstRow="1" w:lastRow="0" w:firstColumn="0" w:lastColumn="0" w:oddVBand="0" w:evenVBand="0" w:oddHBand="0" w:evenHBand="0" w:firstRowFirstColumn="0" w:firstRowLastColumn="0" w:lastRowFirstColumn="0" w:lastRowLastColumn="0"/>
          <w:cantSplit/>
          <w:tblHeader/>
        </w:trPr>
        <w:tc>
          <w:tcPr>
            <w:tcW w:w="8358" w:type="dxa"/>
            <w:gridSpan w:val="4"/>
          </w:tcPr>
          <w:p w14:paraId="1B6548F7" w14:textId="7EC471A0" w:rsidR="00BC0D1A" w:rsidRPr="0082051A" w:rsidRDefault="00925537" w:rsidP="00BC0D1A">
            <w:pPr>
              <w:spacing w:after="220"/>
            </w:pPr>
            <w:r w:rsidRPr="0082051A">
              <w:t xml:space="preserve">4. </w:t>
            </w:r>
            <w:r w:rsidR="00BC0D1A" w:rsidRPr="0082051A">
              <w:t>Lagstadgade skydd - kultur</w:t>
            </w:r>
          </w:p>
        </w:tc>
      </w:tr>
      <w:tr w:rsidR="00BC0D1A" w:rsidRPr="0082051A" w14:paraId="59F3D0BD" w14:textId="77777777" w:rsidTr="00137104">
        <w:trPr>
          <w:cantSplit/>
        </w:trPr>
        <w:tc>
          <w:tcPr>
            <w:tcW w:w="7066" w:type="dxa"/>
            <w:gridSpan w:val="2"/>
            <w:shd w:val="clear" w:color="auto" w:fill="EEECE1" w:themeFill="background2"/>
          </w:tcPr>
          <w:p w14:paraId="60BEE61C" w14:textId="77777777" w:rsidR="00BC0D1A" w:rsidRPr="0082051A" w:rsidRDefault="00BC0D1A" w:rsidP="00BC0D1A">
            <w:pPr>
              <w:spacing w:after="220"/>
            </w:pPr>
            <w:r w:rsidRPr="0082051A">
              <w:t>Finns något av nedanstående utpekade områden/objekt inom, i anslutning till eller i närheten av planområdet?</w:t>
            </w:r>
          </w:p>
        </w:tc>
        <w:tc>
          <w:tcPr>
            <w:tcW w:w="577" w:type="dxa"/>
            <w:shd w:val="clear" w:color="auto" w:fill="EEECE1" w:themeFill="background2"/>
          </w:tcPr>
          <w:p w14:paraId="168EAF98" w14:textId="77777777" w:rsidR="00BC0D1A" w:rsidRPr="0082051A" w:rsidRDefault="00BC0D1A" w:rsidP="00BC0D1A">
            <w:pPr>
              <w:spacing w:after="220"/>
            </w:pPr>
            <w:r w:rsidRPr="0082051A">
              <w:t>Ja</w:t>
            </w:r>
          </w:p>
        </w:tc>
        <w:tc>
          <w:tcPr>
            <w:tcW w:w="715" w:type="dxa"/>
            <w:shd w:val="clear" w:color="auto" w:fill="EEECE1" w:themeFill="background2"/>
          </w:tcPr>
          <w:p w14:paraId="7AF31183" w14:textId="77777777" w:rsidR="00BC0D1A" w:rsidRPr="0082051A" w:rsidRDefault="00BC0D1A" w:rsidP="00BC0D1A">
            <w:pPr>
              <w:spacing w:after="220"/>
            </w:pPr>
            <w:r w:rsidRPr="0082051A">
              <w:t>Nej</w:t>
            </w:r>
          </w:p>
        </w:tc>
      </w:tr>
      <w:tr w:rsidR="00BC0D1A" w:rsidRPr="0082051A" w14:paraId="1F15FF3A" w14:textId="77777777" w:rsidTr="00137104">
        <w:trPr>
          <w:cantSplit/>
        </w:trPr>
        <w:tc>
          <w:tcPr>
            <w:tcW w:w="7066" w:type="dxa"/>
            <w:gridSpan w:val="2"/>
          </w:tcPr>
          <w:p w14:paraId="799BD021" w14:textId="7D2F5349" w:rsidR="00BC0D1A" w:rsidRPr="0082051A" w:rsidRDefault="00CB095F" w:rsidP="00BC0D1A">
            <w:pPr>
              <w:spacing w:after="220"/>
            </w:pPr>
            <w:r w:rsidRPr="0082051A">
              <w:t xml:space="preserve">a) </w:t>
            </w:r>
            <w:r w:rsidR="00BC0D1A" w:rsidRPr="0082051A">
              <w:t xml:space="preserve">Arkeologiska kulturmiljöer och lämningar (fornlämningar och fornlämningsområden) enligt </w:t>
            </w:r>
            <w:r w:rsidR="00BC0D1A" w:rsidRPr="0082051A">
              <w:rPr>
                <w:i/>
              </w:rPr>
              <w:t>2 kap. KML</w:t>
            </w:r>
          </w:p>
        </w:tc>
        <w:tc>
          <w:tcPr>
            <w:tcW w:w="577" w:type="dxa"/>
          </w:tcPr>
          <w:p w14:paraId="698C6A49" w14:textId="77777777" w:rsidR="00BC0D1A" w:rsidRPr="0082051A" w:rsidRDefault="00BC0D1A" w:rsidP="00BC0D1A">
            <w:pPr>
              <w:spacing w:after="220"/>
            </w:pPr>
          </w:p>
        </w:tc>
        <w:tc>
          <w:tcPr>
            <w:tcW w:w="715" w:type="dxa"/>
          </w:tcPr>
          <w:p w14:paraId="4AD66CBA" w14:textId="2C08C54D" w:rsidR="00BC0D1A" w:rsidRPr="0082051A" w:rsidRDefault="00134606" w:rsidP="00BC0D1A">
            <w:pPr>
              <w:spacing w:after="220"/>
            </w:pPr>
            <w:r w:rsidRPr="0082051A">
              <w:t>X</w:t>
            </w:r>
          </w:p>
        </w:tc>
      </w:tr>
      <w:tr w:rsidR="00BC0D1A" w:rsidRPr="0082051A" w14:paraId="74ED1DC2" w14:textId="77777777" w:rsidTr="00137104">
        <w:trPr>
          <w:cantSplit/>
        </w:trPr>
        <w:tc>
          <w:tcPr>
            <w:tcW w:w="7066" w:type="dxa"/>
            <w:gridSpan w:val="2"/>
          </w:tcPr>
          <w:p w14:paraId="29ED1DE0" w14:textId="0D7F75D7" w:rsidR="00BC0D1A" w:rsidRPr="0082051A" w:rsidRDefault="00CB095F" w:rsidP="00BC0D1A">
            <w:pPr>
              <w:spacing w:after="220"/>
            </w:pPr>
            <w:r w:rsidRPr="0082051A">
              <w:t xml:space="preserve">b) </w:t>
            </w:r>
            <w:r w:rsidR="00BC0D1A" w:rsidRPr="0082051A">
              <w:t xml:space="preserve">Statliga byggnadsminnen enligt </w:t>
            </w:r>
            <w:r w:rsidR="00BC0D1A" w:rsidRPr="0082051A">
              <w:rPr>
                <w:i/>
              </w:rPr>
              <w:t>3 kap. KML</w:t>
            </w:r>
          </w:p>
        </w:tc>
        <w:tc>
          <w:tcPr>
            <w:tcW w:w="577" w:type="dxa"/>
          </w:tcPr>
          <w:p w14:paraId="089FF0FF" w14:textId="77777777" w:rsidR="00BC0D1A" w:rsidRPr="0082051A" w:rsidRDefault="00BC0D1A" w:rsidP="00BC0D1A">
            <w:pPr>
              <w:spacing w:after="220"/>
            </w:pPr>
          </w:p>
        </w:tc>
        <w:tc>
          <w:tcPr>
            <w:tcW w:w="715" w:type="dxa"/>
          </w:tcPr>
          <w:p w14:paraId="7AED1936" w14:textId="6DE8F2B5" w:rsidR="00BC0D1A" w:rsidRPr="0082051A" w:rsidRDefault="00D93174" w:rsidP="00BC0D1A">
            <w:pPr>
              <w:spacing w:after="220"/>
            </w:pPr>
            <w:r w:rsidRPr="0082051A">
              <w:t>X</w:t>
            </w:r>
          </w:p>
        </w:tc>
      </w:tr>
      <w:tr w:rsidR="00BC0D1A" w:rsidRPr="0082051A" w14:paraId="76D45545" w14:textId="77777777" w:rsidTr="00137104">
        <w:trPr>
          <w:cantSplit/>
        </w:trPr>
        <w:tc>
          <w:tcPr>
            <w:tcW w:w="7066" w:type="dxa"/>
            <w:gridSpan w:val="2"/>
          </w:tcPr>
          <w:p w14:paraId="479B801B" w14:textId="21D5DA85" w:rsidR="00BC0D1A" w:rsidRPr="0082051A" w:rsidRDefault="00CB095F" w:rsidP="00BC0D1A">
            <w:pPr>
              <w:spacing w:after="220"/>
            </w:pPr>
            <w:r w:rsidRPr="0082051A">
              <w:t xml:space="preserve">c) </w:t>
            </w:r>
            <w:r w:rsidR="00BC0D1A" w:rsidRPr="0082051A">
              <w:t xml:space="preserve">Kyrkliga kulturminnen enligt </w:t>
            </w:r>
            <w:r w:rsidR="00BC0D1A" w:rsidRPr="0082051A">
              <w:rPr>
                <w:i/>
              </w:rPr>
              <w:t>4 kap. KML</w:t>
            </w:r>
          </w:p>
        </w:tc>
        <w:tc>
          <w:tcPr>
            <w:tcW w:w="577" w:type="dxa"/>
          </w:tcPr>
          <w:p w14:paraId="338E638D" w14:textId="77777777" w:rsidR="00BC0D1A" w:rsidRPr="0082051A" w:rsidRDefault="00BC0D1A" w:rsidP="00BC0D1A">
            <w:pPr>
              <w:spacing w:after="220"/>
            </w:pPr>
          </w:p>
        </w:tc>
        <w:tc>
          <w:tcPr>
            <w:tcW w:w="715" w:type="dxa"/>
          </w:tcPr>
          <w:p w14:paraId="788DE698" w14:textId="6785EA05" w:rsidR="00BC0D1A" w:rsidRPr="0082051A" w:rsidRDefault="00134606" w:rsidP="00BC0D1A">
            <w:pPr>
              <w:spacing w:after="220"/>
            </w:pPr>
            <w:r w:rsidRPr="0082051A">
              <w:t>X</w:t>
            </w:r>
          </w:p>
        </w:tc>
      </w:tr>
      <w:tr w:rsidR="00137104" w:rsidRPr="0082051A" w14:paraId="27A290B9" w14:textId="77777777" w:rsidTr="00137104">
        <w:trPr>
          <w:cantSplit/>
        </w:trPr>
        <w:tc>
          <w:tcPr>
            <w:tcW w:w="7066" w:type="dxa"/>
            <w:gridSpan w:val="2"/>
          </w:tcPr>
          <w:p w14:paraId="3DB6FB72" w14:textId="29635611" w:rsidR="00137104" w:rsidRPr="0082051A" w:rsidRDefault="00137104" w:rsidP="00BC0D1A">
            <w:r w:rsidRPr="0082051A">
              <w:t>d) Särskilt värde</w:t>
            </w:r>
            <w:r w:rsidR="000A2B03" w:rsidRPr="0082051A">
              <w:t xml:space="preserve">fulla </w:t>
            </w:r>
            <w:r w:rsidR="00A31AE5" w:rsidRPr="0082051A">
              <w:t xml:space="preserve">byggnader, områden </w:t>
            </w:r>
            <w:proofErr w:type="gramStart"/>
            <w:r w:rsidR="00A31AE5" w:rsidRPr="0082051A">
              <w:t>m.m.</w:t>
            </w:r>
            <w:proofErr w:type="gramEnd"/>
            <w:r w:rsidR="00A31AE5" w:rsidRPr="0082051A">
              <w:t xml:space="preserve"> enligt</w:t>
            </w:r>
            <w:r w:rsidRPr="0082051A">
              <w:t xml:space="preserve"> </w:t>
            </w:r>
            <w:r w:rsidRPr="0082051A">
              <w:rPr>
                <w:i/>
                <w:iCs/>
              </w:rPr>
              <w:t xml:space="preserve">8 kap. 13 </w:t>
            </w:r>
            <w:r w:rsidR="000A2B03" w:rsidRPr="0082051A">
              <w:rPr>
                <w:i/>
                <w:iCs/>
              </w:rPr>
              <w:t>§ PBL</w:t>
            </w:r>
          </w:p>
        </w:tc>
        <w:tc>
          <w:tcPr>
            <w:tcW w:w="577" w:type="dxa"/>
          </w:tcPr>
          <w:p w14:paraId="2FD91FC1" w14:textId="176FB3DC" w:rsidR="00137104" w:rsidRPr="0082051A" w:rsidRDefault="00134606" w:rsidP="00BC0D1A">
            <w:r w:rsidRPr="0082051A">
              <w:t>X</w:t>
            </w:r>
          </w:p>
        </w:tc>
        <w:tc>
          <w:tcPr>
            <w:tcW w:w="715" w:type="dxa"/>
          </w:tcPr>
          <w:p w14:paraId="37A3F2B3" w14:textId="77777777" w:rsidR="00137104" w:rsidRPr="0082051A" w:rsidRDefault="00137104" w:rsidP="00BC0D1A"/>
        </w:tc>
      </w:tr>
      <w:tr w:rsidR="00BC0D1A" w:rsidRPr="0082051A" w14:paraId="4F18EC38" w14:textId="77777777" w:rsidTr="00137104">
        <w:trPr>
          <w:cantSplit/>
        </w:trPr>
        <w:tc>
          <w:tcPr>
            <w:tcW w:w="1391" w:type="dxa"/>
          </w:tcPr>
          <w:p w14:paraId="4AD8223D" w14:textId="77777777" w:rsidR="00BC0D1A" w:rsidRPr="0082051A" w:rsidRDefault="00BC0D1A" w:rsidP="00BC0D1A">
            <w:pPr>
              <w:spacing w:after="220"/>
              <w:rPr>
                <w:b/>
              </w:rPr>
            </w:pPr>
            <w:r w:rsidRPr="0082051A">
              <w:rPr>
                <w:b/>
              </w:rPr>
              <w:t>Kommentar:</w:t>
            </w:r>
          </w:p>
        </w:tc>
        <w:tc>
          <w:tcPr>
            <w:tcW w:w="6967" w:type="dxa"/>
            <w:gridSpan w:val="3"/>
          </w:tcPr>
          <w:p w14:paraId="15F0B9E9" w14:textId="4BEE304B" w:rsidR="007044F0" w:rsidRPr="0082051A" w:rsidRDefault="007044F0" w:rsidP="00BC0D1A">
            <w:pPr>
              <w:spacing w:after="220"/>
            </w:pPr>
            <w:r w:rsidRPr="0082051A">
              <w:t xml:space="preserve">4.d. Området ingår i kärnområde för kulturmiljön vilket innebär att bygglov kommer behövas vid förändring av byggnaderna. I bygglovet hanteras vad som krävs för att byggnaderna inte ska förvanskas. Upphävande av utformningskraven i områdesbestämmelserna bedöms därför inte påverka byggnaderna i större utsträckning. </w:t>
            </w:r>
          </w:p>
        </w:tc>
      </w:tr>
    </w:tbl>
    <w:p w14:paraId="4D4C7C1B" w14:textId="185C1E91" w:rsidR="00BC0D1A" w:rsidRPr="0082051A" w:rsidRDefault="00BC0D1A" w:rsidP="002D7F7E"/>
    <w:p w14:paraId="210D676A" w14:textId="77777777" w:rsidR="00BC0D1A" w:rsidRPr="0082051A" w:rsidRDefault="00BC0D1A">
      <w:r w:rsidRPr="0082051A">
        <w:br w:type="page"/>
      </w:r>
    </w:p>
    <w:tbl>
      <w:tblPr>
        <w:tblStyle w:val="Vstervikskommun"/>
        <w:tblW w:w="8358" w:type="dxa"/>
        <w:tblLook w:val="04A0" w:firstRow="1" w:lastRow="0" w:firstColumn="1" w:lastColumn="0" w:noHBand="0" w:noVBand="1"/>
        <w:tblCaption w:val="Checklista för naturvärden"/>
        <w:tblDescription w:val="Tabellen svara med ja- eller nej-frågor på om det inom eller i anslutning till planområdet finns områden med utpekade naturvärden. I kommentaren längst ned i tabellen beskrivs rådande förutsättningar och de bedöms påverkas av planförslaget. "/>
      </w:tblPr>
      <w:tblGrid>
        <w:gridCol w:w="2959"/>
        <w:gridCol w:w="1121"/>
        <w:gridCol w:w="2705"/>
        <w:gridCol w:w="1573"/>
      </w:tblGrid>
      <w:tr w:rsidR="00BC0D1A" w:rsidRPr="0082051A" w14:paraId="491445E0" w14:textId="77777777" w:rsidTr="7928BE00">
        <w:trPr>
          <w:cnfStyle w:val="100000000000" w:firstRow="1" w:lastRow="0" w:firstColumn="0" w:lastColumn="0" w:oddVBand="0" w:evenVBand="0" w:oddHBand="0" w:evenHBand="0" w:firstRowFirstColumn="0" w:firstRowLastColumn="0" w:lastRowFirstColumn="0" w:lastRowLastColumn="0"/>
          <w:cantSplit/>
          <w:tblHeader/>
        </w:trPr>
        <w:tc>
          <w:tcPr>
            <w:tcW w:w="0" w:type="auto"/>
            <w:gridSpan w:val="4"/>
          </w:tcPr>
          <w:p w14:paraId="3985477C" w14:textId="26318713" w:rsidR="00BC0D1A" w:rsidRPr="0082051A" w:rsidRDefault="00925537" w:rsidP="00BC0D1A">
            <w:pPr>
              <w:spacing w:after="220"/>
            </w:pPr>
            <w:r w:rsidRPr="0082051A">
              <w:lastRenderedPageBreak/>
              <w:t xml:space="preserve">5. </w:t>
            </w:r>
            <w:r w:rsidR="00BC0D1A" w:rsidRPr="0082051A">
              <w:t>Naturvärden</w:t>
            </w:r>
          </w:p>
        </w:tc>
      </w:tr>
      <w:tr w:rsidR="00DE663B" w:rsidRPr="0082051A" w14:paraId="1ACC1144" w14:textId="77777777" w:rsidTr="7928BE00">
        <w:trPr>
          <w:cantSplit/>
        </w:trPr>
        <w:tc>
          <w:tcPr>
            <w:tcW w:w="0" w:type="auto"/>
            <w:shd w:val="clear" w:color="auto" w:fill="EEECE1" w:themeFill="background2"/>
          </w:tcPr>
          <w:p w14:paraId="29C97672" w14:textId="77777777" w:rsidR="00BC0D1A" w:rsidRPr="0082051A" w:rsidRDefault="00BC0D1A" w:rsidP="00BC0D1A">
            <w:pPr>
              <w:spacing w:after="220"/>
            </w:pPr>
            <w:r w:rsidRPr="0082051A">
              <w:t>Finns något av nedanstående naturvärden inom, i anslutning till eller i närheten av planområdet?</w:t>
            </w:r>
          </w:p>
        </w:tc>
        <w:tc>
          <w:tcPr>
            <w:tcW w:w="0" w:type="auto"/>
            <w:shd w:val="clear" w:color="auto" w:fill="EEECE1" w:themeFill="background2"/>
          </w:tcPr>
          <w:p w14:paraId="30D1C59D" w14:textId="77777777" w:rsidR="00BC0D1A" w:rsidRPr="0082051A" w:rsidRDefault="00BC0D1A" w:rsidP="00BC0D1A">
            <w:pPr>
              <w:spacing w:after="220"/>
            </w:pPr>
            <w:r w:rsidRPr="0082051A">
              <w:t>Ja</w:t>
            </w:r>
          </w:p>
        </w:tc>
        <w:tc>
          <w:tcPr>
            <w:tcW w:w="0" w:type="auto"/>
            <w:shd w:val="clear" w:color="auto" w:fill="EEECE1" w:themeFill="background2"/>
          </w:tcPr>
          <w:p w14:paraId="7A96D579" w14:textId="77777777" w:rsidR="00BC0D1A" w:rsidRPr="0082051A" w:rsidRDefault="00BC0D1A" w:rsidP="00BC0D1A">
            <w:pPr>
              <w:spacing w:after="220"/>
            </w:pPr>
            <w:r w:rsidRPr="0082051A">
              <w:t>Osäker</w:t>
            </w:r>
          </w:p>
        </w:tc>
        <w:tc>
          <w:tcPr>
            <w:tcW w:w="0" w:type="auto"/>
            <w:shd w:val="clear" w:color="auto" w:fill="EEECE1" w:themeFill="background2"/>
          </w:tcPr>
          <w:p w14:paraId="07888111" w14:textId="77777777" w:rsidR="00BC0D1A" w:rsidRPr="0082051A" w:rsidRDefault="00BC0D1A" w:rsidP="00BC0D1A">
            <w:pPr>
              <w:spacing w:after="220"/>
            </w:pPr>
            <w:r w:rsidRPr="0082051A">
              <w:t>Nej</w:t>
            </w:r>
          </w:p>
        </w:tc>
      </w:tr>
      <w:tr w:rsidR="00BC0D1A" w:rsidRPr="0082051A" w14:paraId="752765D4" w14:textId="77777777" w:rsidTr="7928BE00">
        <w:trPr>
          <w:cantSplit/>
        </w:trPr>
        <w:tc>
          <w:tcPr>
            <w:tcW w:w="0" w:type="auto"/>
          </w:tcPr>
          <w:p w14:paraId="21BF1800" w14:textId="54C59B7F" w:rsidR="00BC0D1A" w:rsidRPr="0082051A" w:rsidRDefault="00CB095F" w:rsidP="00BC0D1A">
            <w:pPr>
              <w:spacing w:after="220"/>
            </w:pPr>
            <w:r w:rsidRPr="0082051A">
              <w:t xml:space="preserve">a) </w:t>
            </w:r>
            <w:r w:rsidR="00BC0D1A" w:rsidRPr="0082051A">
              <w:t>Områden enligt ängs- och betesmarksinventeringen</w:t>
            </w:r>
          </w:p>
        </w:tc>
        <w:tc>
          <w:tcPr>
            <w:tcW w:w="0" w:type="auto"/>
          </w:tcPr>
          <w:p w14:paraId="3B08779D" w14:textId="77777777" w:rsidR="00BC0D1A" w:rsidRPr="0082051A" w:rsidRDefault="00BC0D1A" w:rsidP="00BC0D1A">
            <w:pPr>
              <w:spacing w:after="220"/>
            </w:pPr>
          </w:p>
        </w:tc>
        <w:tc>
          <w:tcPr>
            <w:tcW w:w="0" w:type="auto"/>
          </w:tcPr>
          <w:p w14:paraId="4EE1A40A" w14:textId="77777777" w:rsidR="00BC0D1A" w:rsidRPr="0082051A" w:rsidRDefault="00BC0D1A" w:rsidP="00BC0D1A">
            <w:pPr>
              <w:spacing w:after="220"/>
            </w:pPr>
          </w:p>
        </w:tc>
        <w:tc>
          <w:tcPr>
            <w:tcW w:w="0" w:type="auto"/>
          </w:tcPr>
          <w:p w14:paraId="415F03F3" w14:textId="2D846291" w:rsidR="00BC0D1A" w:rsidRPr="0082051A" w:rsidRDefault="00D12535" w:rsidP="00921EBE">
            <w:pPr>
              <w:spacing w:after="220"/>
            </w:pPr>
            <w:r w:rsidRPr="0082051A">
              <w:t>X</w:t>
            </w:r>
          </w:p>
        </w:tc>
      </w:tr>
      <w:tr w:rsidR="00BC0D1A" w:rsidRPr="0082051A" w14:paraId="3A85079A" w14:textId="77777777" w:rsidTr="7928BE00">
        <w:trPr>
          <w:cantSplit/>
        </w:trPr>
        <w:tc>
          <w:tcPr>
            <w:tcW w:w="0" w:type="auto"/>
          </w:tcPr>
          <w:p w14:paraId="037A6D15" w14:textId="24AD17E6" w:rsidR="00BC0D1A" w:rsidRPr="0082051A" w:rsidRDefault="00B70DC4" w:rsidP="00BC0D1A">
            <w:pPr>
              <w:spacing w:after="220"/>
            </w:pPr>
            <w:r w:rsidRPr="0082051A">
              <w:t>b)</w:t>
            </w:r>
            <w:r w:rsidR="00D83392" w:rsidRPr="0082051A">
              <w:t xml:space="preserve"> </w:t>
            </w:r>
            <w:r w:rsidR="00BC0D1A" w:rsidRPr="0082051A">
              <w:t>Områden enligt våtmarksinventeringen</w:t>
            </w:r>
          </w:p>
        </w:tc>
        <w:tc>
          <w:tcPr>
            <w:tcW w:w="0" w:type="auto"/>
          </w:tcPr>
          <w:p w14:paraId="0AB763DF" w14:textId="77777777" w:rsidR="00BC0D1A" w:rsidRPr="0082051A" w:rsidRDefault="00BC0D1A" w:rsidP="00BC0D1A">
            <w:pPr>
              <w:spacing w:after="220"/>
            </w:pPr>
          </w:p>
        </w:tc>
        <w:tc>
          <w:tcPr>
            <w:tcW w:w="0" w:type="auto"/>
          </w:tcPr>
          <w:p w14:paraId="387F200E" w14:textId="77777777" w:rsidR="00BC0D1A" w:rsidRPr="0082051A" w:rsidRDefault="00BC0D1A" w:rsidP="00BC0D1A">
            <w:pPr>
              <w:spacing w:after="220"/>
            </w:pPr>
          </w:p>
        </w:tc>
        <w:tc>
          <w:tcPr>
            <w:tcW w:w="0" w:type="auto"/>
          </w:tcPr>
          <w:p w14:paraId="7FFD7BD8" w14:textId="04923F62" w:rsidR="00BC0D1A" w:rsidRPr="0082051A" w:rsidRDefault="007D316E" w:rsidP="00BC0D1A">
            <w:pPr>
              <w:spacing w:after="220"/>
            </w:pPr>
            <w:r w:rsidRPr="0082051A">
              <w:t>X</w:t>
            </w:r>
          </w:p>
        </w:tc>
      </w:tr>
      <w:tr w:rsidR="00BC0D1A" w:rsidRPr="0082051A" w14:paraId="5C62708E" w14:textId="77777777" w:rsidTr="7928BE00">
        <w:trPr>
          <w:cantSplit/>
        </w:trPr>
        <w:tc>
          <w:tcPr>
            <w:tcW w:w="0" w:type="auto"/>
          </w:tcPr>
          <w:p w14:paraId="1C817BC9" w14:textId="7A3D60CD" w:rsidR="00BC0D1A" w:rsidRPr="0082051A" w:rsidRDefault="00D83392" w:rsidP="00BC0D1A">
            <w:pPr>
              <w:spacing w:after="220"/>
            </w:pPr>
            <w:r w:rsidRPr="0082051A">
              <w:t xml:space="preserve">c) </w:t>
            </w:r>
            <w:r w:rsidR="00BC0D1A" w:rsidRPr="0082051A">
              <w:t>Naturvärden och nyckelbiotoper utpekade av Skogsstyrelsen</w:t>
            </w:r>
          </w:p>
        </w:tc>
        <w:tc>
          <w:tcPr>
            <w:tcW w:w="0" w:type="auto"/>
          </w:tcPr>
          <w:p w14:paraId="2E768385" w14:textId="77777777" w:rsidR="00BC0D1A" w:rsidRPr="0082051A" w:rsidRDefault="00BC0D1A" w:rsidP="00BC0D1A">
            <w:pPr>
              <w:spacing w:after="220"/>
            </w:pPr>
          </w:p>
        </w:tc>
        <w:tc>
          <w:tcPr>
            <w:tcW w:w="0" w:type="auto"/>
          </w:tcPr>
          <w:p w14:paraId="13A05352" w14:textId="77777777" w:rsidR="00BC0D1A" w:rsidRPr="0082051A" w:rsidRDefault="00BC0D1A" w:rsidP="00BC0D1A">
            <w:pPr>
              <w:spacing w:after="220"/>
            </w:pPr>
          </w:p>
        </w:tc>
        <w:tc>
          <w:tcPr>
            <w:tcW w:w="0" w:type="auto"/>
          </w:tcPr>
          <w:p w14:paraId="08A927A4" w14:textId="79963AC3" w:rsidR="00BC0D1A" w:rsidRPr="0082051A" w:rsidRDefault="007D316E" w:rsidP="00BC0D1A">
            <w:pPr>
              <w:spacing w:after="220"/>
            </w:pPr>
            <w:r w:rsidRPr="0082051A">
              <w:t>X</w:t>
            </w:r>
          </w:p>
        </w:tc>
      </w:tr>
      <w:tr w:rsidR="00BC0D1A" w:rsidRPr="0082051A" w14:paraId="1BC899EA" w14:textId="77777777" w:rsidTr="7928BE00">
        <w:trPr>
          <w:cantSplit/>
        </w:trPr>
        <w:tc>
          <w:tcPr>
            <w:tcW w:w="0" w:type="auto"/>
          </w:tcPr>
          <w:p w14:paraId="4784D758" w14:textId="45EFC6BC" w:rsidR="00BC0D1A" w:rsidRPr="0082051A" w:rsidRDefault="00D83392" w:rsidP="00BC0D1A">
            <w:pPr>
              <w:spacing w:after="220"/>
            </w:pPr>
            <w:r w:rsidRPr="0082051A">
              <w:t xml:space="preserve">d) </w:t>
            </w:r>
            <w:r w:rsidR="00BC0D1A" w:rsidRPr="0082051A">
              <w:t xml:space="preserve">Fridlysta växt- djur- eller svamparter </w:t>
            </w:r>
          </w:p>
        </w:tc>
        <w:tc>
          <w:tcPr>
            <w:tcW w:w="0" w:type="auto"/>
          </w:tcPr>
          <w:p w14:paraId="4E462A0D" w14:textId="77777777" w:rsidR="00BC0D1A" w:rsidRPr="0082051A" w:rsidRDefault="00BC0D1A" w:rsidP="00BC0D1A">
            <w:pPr>
              <w:spacing w:after="220"/>
            </w:pPr>
          </w:p>
        </w:tc>
        <w:tc>
          <w:tcPr>
            <w:tcW w:w="0" w:type="auto"/>
          </w:tcPr>
          <w:p w14:paraId="74C821D1" w14:textId="3D57AB6A" w:rsidR="00BC0D1A" w:rsidRPr="0082051A" w:rsidRDefault="00886DF1" w:rsidP="00BC0D1A">
            <w:pPr>
              <w:spacing w:after="220"/>
            </w:pPr>
            <w:r w:rsidRPr="0082051A">
              <w:t>X</w:t>
            </w:r>
          </w:p>
        </w:tc>
        <w:tc>
          <w:tcPr>
            <w:tcW w:w="0" w:type="auto"/>
          </w:tcPr>
          <w:p w14:paraId="3CC63AC0" w14:textId="77777777" w:rsidR="00BC0D1A" w:rsidRPr="0082051A" w:rsidRDefault="00BC0D1A" w:rsidP="00BC0D1A">
            <w:pPr>
              <w:spacing w:after="220"/>
            </w:pPr>
          </w:p>
        </w:tc>
      </w:tr>
      <w:tr w:rsidR="00BC0D1A" w:rsidRPr="0082051A" w14:paraId="14411542" w14:textId="77777777" w:rsidTr="7928BE00">
        <w:trPr>
          <w:cantSplit/>
        </w:trPr>
        <w:tc>
          <w:tcPr>
            <w:tcW w:w="0" w:type="auto"/>
          </w:tcPr>
          <w:p w14:paraId="79C56864" w14:textId="220CFC1A" w:rsidR="00BC0D1A" w:rsidRPr="0082051A" w:rsidRDefault="00D83392" w:rsidP="00BC0D1A">
            <w:pPr>
              <w:spacing w:after="220"/>
            </w:pPr>
            <w:r w:rsidRPr="0082051A">
              <w:t xml:space="preserve">e) </w:t>
            </w:r>
            <w:r w:rsidR="00BC0D1A" w:rsidRPr="0082051A">
              <w:t>Rödlistade växt-, djur- eller svamparter</w:t>
            </w:r>
          </w:p>
        </w:tc>
        <w:tc>
          <w:tcPr>
            <w:tcW w:w="0" w:type="auto"/>
          </w:tcPr>
          <w:p w14:paraId="2542C1FC" w14:textId="77777777" w:rsidR="00BC0D1A" w:rsidRPr="0082051A" w:rsidRDefault="00BC0D1A" w:rsidP="00BC0D1A">
            <w:pPr>
              <w:spacing w:after="220"/>
            </w:pPr>
          </w:p>
        </w:tc>
        <w:tc>
          <w:tcPr>
            <w:tcW w:w="0" w:type="auto"/>
          </w:tcPr>
          <w:p w14:paraId="0D18AB8E" w14:textId="714E34FD" w:rsidR="00BC0D1A" w:rsidRPr="0082051A" w:rsidRDefault="00921EBE" w:rsidP="00BC0D1A">
            <w:pPr>
              <w:spacing w:after="220"/>
            </w:pPr>
            <w:r>
              <w:t>X</w:t>
            </w:r>
          </w:p>
        </w:tc>
        <w:tc>
          <w:tcPr>
            <w:tcW w:w="0" w:type="auto"/>
          </w:tcPr>
          <w:p w14:paraId="067A133F" w14:textId="77777777" w:rsidR="00BC0D1A" w:rsidRPr="0082051A" w:rsidRDefault="00BC0D1A" w:rsidP="00BC0D1A">
            <w:pPr>
              <w:spacing w:after="220"/>
            </w:pPr>
          </w:p>
        </w:tc>
      </w:tr>
      <w:tr w:rsidR="00BC0D1A" w:rsidRPr="0082051A" w14:paraId="0CDC45D5" w14:textId="77777777" w:rsidTr="7928BE00">
        <w:trPr>
          <w:cantSplit/>
        </w:trPr>
        <w:tc>
          <w:tcPr>
            <w:tcW w:w="0" w:type="auto"/>
          </w:tcPr>
          <w:p w14:paraId="1FD92F63" w14:textId="14F7C4E5" w:rsidR="00BC0D1A" w:rsidRPr="0082051A" w:rsidRDefault="00D83392" w:rsidP="00BC0D1A">
            <w:pPr>
              <w:spacing w:after="220"/>
            </w:pPr>
            <w:r w:rsidRPr="0082051A">
              <w:t xml:space="preserve">f) </w:t>
            </w:r>
            <w:r w:rsidR="00BC0D1A" w:rsidRPr="0082051A">
              <w:t>Fortplantningsområden eller viloplatser för fridlysta djur</w:t>
            </w:r>
          </w:p>
        </w:tc>
        <w:tc>
          <w:tcPr>
            <w:tcW w:w="0" w:type="auto"/>
          </w:tcPr>
          <w:p w14:paraId="69FBBB75" w14:textId="77777777" w:rsidR="00BC0D1A" w:rsidRPr="0082051A" w:rsidRDefault="00BC0D1A" w:rsidP="00BC0D1A">
            <w:pPr>
              <w:spacing w:after="220"/>
            </w:pPr>
          </w:p>
        </w:tc>
        <w:tc>
          <w:tcPr>
            <w:tcW w:w="0" w:type="auto"/>
          </w:tcPr>
          <w:p w14:paraId="7953772E" w14:textId="472F65F3" w:rsidR="00BC0D1A" w:rsidRPr="0082051A" w:rsidRDefault="00921EBE" w:rsidP="00BC0D1A">
            <w:pPr>
              <w:spacing w:after="220"/>
            </w:pPr>
            <w:r>
              <w:t>X</w:t>
            </w:r>
          </w:p>
        </w:tc>
        <w:tc>
          <w:tcPr>
            <w:tcW w:w="0" w:type="auto"/>
          </w:tcPr>
          <w:p w14:paraId="12100D56" w14:textId="49B53141" w:rsidR="00BC0D1A" w:rsidRPr="0082051A" w:rsidRDefault="00BC0D1A" w:rsidP="00BC0D1A">
            <w:pPr>
              <w:spacing w:after="220"/>
            </w:pPr>
          </w:p>
        </w:tc>
      </w:tr>
      <w:tr w:rsidR="00BC0D1A" w:rsidRPr="0082051A" w14:paraId="1078CC98" w14:textId="77777777" w:rsidTr="7928BE00">
        <w:trPr>
          <w:cantSplit/>
        </w:trPr>
        <w:tc>
          <w:tcPr>
            <w:tcW w:w="0" w:type="auto"/>
          </w:tcPr>
          <w:p w14:paraId="796FA895" w14:textId="67CC069C" w:rsidR="00BC0D1A" w:rsidRPr="0082051A" w:rsidRDefault="00D83392" w:rsidP="00BC0D1A">
            <w:pPr>
              <w:spacing w:after="220"/>
            </w:pPr>
            <w:r w:rsidRPr="0082051A">
              <w:t xml:space="preserve">g) </w:t>
            </w:r>
            <w:r w:rsidR="00BC0D1A" w:rsidRPr="0082051A">
              <w:t>Viktiga spridningssamband för arter och naturtyper som förekommer</w:t>
            </w:r>
          </w:p>
        </w:tc>
        <w:tc>
          <w:tcPr>
            <w:tcW w:w="0" w:type="auto"/>
          </w:tcPr>
          <w:p w14:paraId="4BA362C6" w14:textId="77777777" w:rsidR="00BC0D1A" w:rsidRPr="0082051A" w:rsidRDefault="00BC0D1A" w:rsidP="00BC0D1A">
            <w:pPr>
              <w:spacing w:after="220"/>
            </w:pPr>
          </w:p>
        </w:tc>
        <w:tc>
          <w:tcPr>
            <w:tcW w:w="0" w:type="auto"/>
          </w:tcPr>
          <w:p w14:paraId="56112F81" w14:textId="77777777" w:rsidR="00BC0D1A" w:rsidRPr="0082051A" w:rsidRDefault="00BC0D1A" w:rsidP="00BC0D1A">
            <w:pPr>
              <w:spacing w:after="220"/>
            </w:pPr>
          </w:p>
        </w:tc>
        <w:tc>
          <w:tcPr>
            <w:tcW w:w="0" w:type="auto"/>
          </w:tcPr>
          <w:p w14:paraId="6C583F14" w14:textId="725F4134" w:rsidR="00BC0D1A" w:rsidRPr="0082051A" w:rsidRDefault="007D316E" w:rsidP="00BC0D1A">
            <w:pPr>
              <w:spacing w:after="220"/>
            </w:pPr>
            <w:r w:rsidRPr="0082051A">
              <w:t>X</w:t>
            </w:r>
          </w:p>
        </w:tc>
      </w:tr>
      <w:tr w:rsidR="00BC0D1A" w:rsidRPr="0082051A" w14:paraId="3B2244CA" w14:textId="77777777" w:rsidTr="7928BE00">
        <w:trPr>
          <w:cantSplit/>
        </w:trPr>
        <w:tc>
          <w:tcPr>
            <w:tcW w:w="0" w:type="auto"/>
          </w:tcPr>
          <w:p w14:paraId="054D8D1C" w14:textId="17F4A488" w:rsidR="00BC0D1A" w:rsidRPr="0082051A" w:rsidRDefault="00D83392" w:rsidP="00BC0D1A">
            <w:pPr>
              <w:spacing w:after="220"/>
            </w:pPr>
            <w:r w:rsidRPr="0082051A">
              <w:t xml:space="preserve">h) </w:t>
            </w:r>
            <w:r w:rsidR="00BC0D1A" w:rsidRPr="0082051A">
              <w:t>Värdefulla fågelarter enligt bilaga 1 i Fågeldirektivet</w:t>
            </w:r>
          </w:p>
        </w:tc>
        <w:tc>
          <w:tcPr>
            <w:tcW w:w="0" w:type="auto"/>
          </w:tcPr>
          <w:p w14:paraId="0B2B0CE5" w14:textId="77777777" w:rsidR="00BC0D1A" w:rsidRPr="0082051A" w:rsidRDefault="00BC0D1A" w:rsidP="00BC0D1A">
            <w:pPr>
              <w:spacing w:after="220"/>
            </w:pPr>
          </w:p>
        </w:tc>
        <w:tc>
          <w:tcPr>
            <w:tcW w:w="0" w:type="auto"/>
          </w:tcPr>
          <w:p w14:paraId="0D9A56A1" w14:textId="1A61BAD7" w:rsidR="00BC0D1A" w:rsidRPr="0082051A" w:rsidRDefault="00B51E08" w:rsidP="00BC0D1A">
            <w:pPr>
              <w:spacing w:after="220"/>
            </w:pPr>
            <w:r>
              <w:t>X</w:t>
            </w:r>
          </w:p>
        </w:tc>
        <w:tc>
          <w:tcPr>
            <w:tcW w:w="0" w:type="auto"/>
          </w:tcPr>
          <w:p w14:paraId="74FA231F" w14:textId="5C6B45CD" w:rsidR="00BC0D1A" w:rsidRPr="0082051A" w:rsidRDefault="00BC0D1A" w:rsidP="00BC0D1A">
            <w:pPr>
              <w:spacing w:after="220"/>
            </w:pPr>
          </w:p>
        </w:tc>
      </w:tr>
      <w:tr w:rsidR="00BC0D1A" w:rsidRPr="0082051A" w14:paraId="105B341C" w14:textId="77777777" w:rsidTr="7928BE00">
        <w:trPr>
          <w:cantSplit/>
        </w:trPr>
        <w:tc>
          <w:tcPr>
            <w:tcW w:w="0" w:type="auto"/>
          </w:tcPr>
          <w:p w14:paraId="2CB5BBD9" w14:textId="7A69644C" w:rsidR="00BC0D1A" w:rsidRPr="0082051A" w:rsidRDefault="00D83392" w:rsidP="00BC0D1A">
            <w:pPr>
              <w:spacing w:after="220"/>
            </w:pPr>
            <w:r w:rsidRPr="0082051A">
              <w:t xml:space="preserve">i) </w:t>
            </w:r>
            <w:r w:rsidR="00BC0D1A" w:rsidRPr="0082051A">
              <w:t xml:space="preserve">Värdefulla växt-, djur-, eller svamparter enligt habitatdirektivets bilaga 2 </w:t>
            </w:r>
          </w:p>
        </w:tc>
        <w:tc>
          <w:tcPr>
            <w:tcW w:w="0" w:type="auto"/>
          </w:tcPr>
          <w:p w14:paraId="52F42BBA" w14:textId="77777777" w:rsidR="00BC0D1A" w:rsidRPr="0082051A" w:rsidRDefault="00BC0D1A" w:rsidP="00BC0D1A">
            <w:pPr>
              <w:spacing w:after="220"/>
            </w:pPr>
          </w:p>
        </w:tc>
        <w:tc>
          <w:tcPr>
            <w:tcW w:w="0" w:type="auto"/>
          </w:tcPr>
          <w:p w14:paraId="7C3E6BBD" w14:textId="1CD99B8C" w:rsidR="00BC0D1A" w:rsidRPr="0082051A" w:rsidRDefault="00B013AC" w:rsidP="00BC0D1A">
            <w:pPr>
              <w:spacing w:after="220"/>
            </w:pPr>
            <w:r w:rsidRPr="0082051A">
              <w:t>X</w:t>
            </w:r>
          </w:p>
        </w:tc>
        <w:tc>
          <w:tcPr>
            <w:tcW w:w="0" w:type="auto"/>
          </w:tcPr>
          <w:p w14:paraId="01B82474" w14:textId="77777777" w:rsidR="00BC0D1A" w:rsidRPr="0082051A" w:rsidRDefault="00BC0D1A" w:rsidP="00BC0D1A">
            <w:pPr>
              <w:spacing w:after="220"/>
            </w:pPr>
          </w:p>
        </w:tc>
      </w:tr>
      <w:tr w:rsidR="00BC0D1A" w:rsidRPr="0082051A" w14:paraId="6829294C" w14:textId="77777777" w:rsidTr="7928BE00">
        <w:trPr>
          <w:cantSplit/>
        </w:trPr>
        <w:tc>
          <w:tcPr>
            <w:tcW w:w="0" w:type="auto"/>
          </w:tcPr>
          <w:p w14:paraId="15EAD1F8" w14:textId="51628DA0" w:rsidR="00BC0D1A" w:rsidRPr="0082051A" w:rsidRDefault="00D83392" w:rsidP="00BC0D1A">
            <w:pPr>
              <w:spacing w:after="220"/>
            </w:pPr>
            <w:r w:rsidRPr="0082051A">
              <w:t xml:space="preserve">j) </w:t>
            </w:r>
            <w:r w:rsidR="00BC0D1A" w:rsidRPr="0082051A">
              <w:t>Invasiva arter</w:t>
            </w:r>
          </w:p>
        </w:tc>
        <w:tc>
          <w:tcPr>
            <w:tcW w:w="0" w:type="auto"/>
          </w:tcPr>
          <w:p w14:paraId="6C85DF9F" w14:textId="77777777" w:rsidR="00BC0D1A" w:rsidRPr="0082051A" w:rsidRDefault="00BC0D1A" w:rsidP="00BC0D1A">
            <w:pPr>
              <w:spacing w:after="220"/>
            </w:pPr>
          </w:p>
        </w:tc>
        <w:tc>
          <w:tcPr>
            <w:tcW w:w="0" w:type="auto"/>
          </w:tcPr>
          <w:p w14:paraId="66E0D05E" w14:textId="0B4055C5" w:rsidR="00BC0D1A" w:rsidRPr="0082051A" w:rsidRDefault="00921EBE" w:rsidP="00BC0D1A">
            <w:pPr>
              <w:spacing w:after="220"/>
            </w:pPr>
            <w:r>
              <w:t>X</w:t>
            </w:r>
          </w:p>
        </w:tc>
        <w:tc>
          <w:tcPr>
            <w:tcW w:w="0" w:type="auto"/>
          </w:tcPr>
          <w:p w14:paraId="59A69EDB" w14:textId="77777777" w:rsidR="00BC0D1A" w:rsidRPr="0082051A" w:rsidRDefault="00BC0D1A" w:rsidP="00BC0D1A">
            <w:pPr>
              <w:spacing w:after="220"/>
            </w:pPr>
          </w:p>
        </w:tc>
      </w:tr>
      <w:tr w:rsidR="00BC0D1A" w:rsidRPr="0082051A" w14:paraId="64E95796" w14:textId="77777777" w:rsidTr="7928BE00">
        <w:trPr>
          <w:cantSplit/>
        </w:trPr>
        <w:tc>
          <w:tcPr>
            <w:tcW w:w="0" w:type="auto"/>
          </w:tcPr>
          <w:p w14:paraId="0E223E7A" w14:textId="5DD1C339" w:rsidR="00BC0D1A" w:rsidRPr="0082051A" w:rsidRDefault="00D83392" w:rsidP="00BC0D1A">
            <w:pPr>
              <w:spacing w:after="220"/>
            </w:pPr>
            <w:r w:rsidRPr="0082051A">
              <w:t xml:space="preserve">k) </w:t>
            </w:r>
            <w:r w:rsidR="5320A49E" w:rsidRPr="0082051A">
              <w:t>Skyddsvärda träd</w:t>
            </w:r>
          </w:p>
        </w:tc>
        <w:tc>
          <w:tcPr>
            <w:tcW w:w="0" w:type="auto"/>
          </w:tcPr>
          <w:p w14:paraId="52C37715" w14:textId="77777777" w:rsidR="00BC0D1A" w:rsidRPr="0082051A" w:rsidRDefault="00BC0D1A" w:rsidP="00BC0D1A">
            <w:pPr>
              <w:spacing w:after="220"/>
            </w:pPr>
          </w:p>
        </w:tc>
        <w:tc>
          <w:tcPr>
            <w:tcW w:w="0" w:type="auto"/>
          </w:tcPr>
          <w:p w14:paraId="2FBC3347" w14:textId="7C80DF28" w:rsidR="00BC0D1A" w:rsidRPr="0082051A" w:rsidRDefault="00921EBE" w:rsidP="00BC0D1A">
            <w:pPr>
              <w:spacing w:after="220"/>
            </w:pPr>
            <w:r>
              <w:t>X</w:t>
            </w:r>
          </w:p>
        </w:tc>
        <w:tc>
          <w:tcPr>
            <w:tcW w:w="0" w:type="auto"/>
          </w:tcPr>
          <w:p w14:paraId="6207EBAE" w14:textId="76FDE9AE" w:rsidR="00BC0D1A" w:rsidRPr="0082051A" w:rsidRDefault="00BC0D1A" w:rsidP="00BC0D1A">
            <w:pPr>
              <w:spacing w:after="220"/>
            </w:pPr>
          </w:p>
        </w:tc>
      </w:tr>
      <w:tr w:rsidR="00BC0D1A" w:rsidRPr="0082051A" w14:paraId="288B28A2" w14:textId="77777777" w:rsidTr="7928BE00">
        <w:trPr>
          <w:cantSplit/>
        </w:trPr>
        <w:tc>
          <w:tcPr>
            <w:tcW w:w="0" w:type="auto"/>
          </w:tcPr>
          <w:p w14:paraId="66D20C7A" w14:textId="38DC7FDD" w:rsidR="00BC0D1A" w:rsidRPr="0082051A" w:rsidRDefault="00D83392" w:rsidP="00BC0D1A">
            <w:pPr>
              <w:spacing w:after="220"/>
            </w:pPr>
            <w:r w:rsidRPr="0082051A">
              <w:t xml:space="preserve">l) </w:t>
            </w:r>
            <w:r w:rsidR="00BC0D1A" w:rsidRPr="0082051A">
              <w:t>Områden inom kommunalt naturvårdsprogram</w:t>
            </w:r>
          </w:p>
        </w:tc>
        <w:tc>
          <w:tcPr>
            <w:tcW w:w="0" w:type="auto"/>
          </w:tcPr>
          <w:p w14:paraId="23358F3F" w14:textId="77777777" w:rsidR="00BC0D1A" w:rsidRPr="0082051A" w:rsidRDefault="00BC0D1A" w:rsidP="00BC0D1A">
            <w:pPr>
              <w:spacing w:after="220"/>
            </w:pPr>
          </w:p>
        </w:tc>
        <w:tc>
          <w:tcPr>
            <w:tcW w:w="0" w:type="auto"/>
          </w:tcPr>
          <w:p w14:paraId="58C51F14" w14:textId="77777777" w:rsidR="00BC0D1A" w:rsidRPr="0082051A" w:rsidRDefault="00BC0D1A" w:rsidP="00BC0D1A">
            <w:pPr>
              <w:spacing w:after="220"/>
            </w:pPr>
          </w:p>
        </w:tc>
        <w:tc>
          <w:tcPr>
            <w:tcW w:w="0" w:type="auto"/>
          </w:tcPr>
          <w:p w14:paraId="1D462F24" w14:textId="715F4E7E" w:rsidR="00BC0D1A" w:rsidRPr="0082051A" w:rsidRDefault="00B013AC" w:rsidP="00BC0D1A">
            <w:pPr>
              <w:spacing w:after="220"/>
            </w:pPr>
            <w:r w:rsidRPr="0082051A">
              <w:t>X</w:t>
            </w:r>
          </w:p>
        </w:tc>
      </w:tr>
      <w:tr w:rsidR="00BC0D1A" w:rsidRPr="0082051A" w14:paraId="17AC31E6" w14:textId="77777777" w:rsidTr="7928BE00">
        <w:trPr>
          <w:cantSplit/>
        </w:trPr>
        <w:tc>
          <w:tcPr>
            <w:tcW w:w="0" w:type="auto"/>
          </w:tcPr>
          <w:p w14:paraId="7DA29D4C" w14:textId="5197C258" w:rsidR="00BC0D1A" w:rsidRPr="0082051A" w:rsidRDefault="00D83392" w:rsidP="00BC0D1A">
            <w:pPr>
              <w:spacing w:after="220"/>
            </w:pPr>
            <w:r w:rsidRPr="0082051A">
              <w:t xml:space="preserve">m) </w:t>
            </w:r>
            <w:r w:rsidR="00BC0D1A" w:rsidRPr="0082051A">
              <w:t>Områden enligt Naturvårdsverkets myrskyddsplan eller nationalparksplan</w:t>
            </w:r>
          </w:p>
        </w:tc>
        <w:tc>
          <w:tcPr>
            <w:tcW w:w="0" w:type="auto"/>
          </w:tcPr>
          <w:p w14:paraId="627973A1" w14:textId="77777777" w:rsidR="00BC0D1A" w:rsidRPr="0082051A" w:rsidRDefault="00BC0D1A" w:rsidP="00BC0D1A">
            <w:pPr>
              <w:spacing w:after="220"/>
            </w:pPr>
          </w:p>
        </w:tc>
        <w:tc>
          <w:tcPr>
            <w:tcW w:w="0" w:type="auto"/>
          </w:tcPr>
          <w:p w14:paraId="6855CD9D" w14:textId="77777777" w:rsidR="00BC0D1A" w:rsidRPr="0082051A" w:rsidRDefault="00BC0D1A" w:rsidP="00BC0D1A">
            <w:pPr>
              <w:spacing w:after="220"/>
            </w:pPr>
          </w:p>
        </w:tc>
        <w:tc>
          <w:tcPr>
            <w:tcW w:w="0" w:type="auto"/>
          </w:tcPr>
          <w:p w14:paraId="3EBDEFFA" w14:textId="23DD06EC" w:rsidR="00BC0D1A" w:rsidRPr="0082051A" w:rsidRDefault="00B013AC" w:rsidP="00BC0D1A">
            <w:pPr>
              <w:spacing w:after="220"/>
            </w:pPr>
            <w:r w:rsidRPr="0082051A">
              <w:t>X</w:t>
            </w:r>
          </w:p>
        </w:tc>
      </w:tr>
      <w:tr w:rsidR="00BC0D1A" w:rsidRPr="0082051A" w14:paraId="13ACBCB0" w14:textId="77777777" w:rsidTr="7928BE00">
        <w:trPr>
          <w:cantSplit/>
        </w:trPr>
        <w:tc>
          <w:tcPr>
            <w:tcW w:w="0" w:type="auto"/>
          </w:tcPr>
          <w:p w14:paraId="4403037F" w14:textId="754B4868" w:rsidR="00BC0D1A" w:rsidRPr="0082051A" w:rsidRDefault="00D83392" w:rsidP="00BC0D1A">
            <w:pPr>
              <w:spacing w:after="220"/>
            </w:pPr>
            <w:r w:rsidRPr="0082051A">
              <w:t xml:space="preserve">n) </w:t>
            </w:r>
            <w:r w:rsidR="00BC0D1A" w:rsidRPr="0082051A">
              <w:t>Värdefulla vatten</w:t>
            </w:r>
          </w:p>
        </w:tc>
        <w:tc>
          <w:tcPr>
            <w:tcW w:w="0" w:type="auto"/>
          </w:tcPr>
          <w:p w14:paraId="42A9E8CB" w14:textId="77777777" w:rsidR="00BC0D1A" w:rsidRPr="0082051A" w:rsidRDefault="00BC0D1A" w:rsidP="00BC0D1A">
            <w:pPr>
              <w:spacing w:after="220"/>
            </w:pPr>
          </w:p>
        </w:tc>
        <w:tc>
          <w:tcPr>
            <w:tcW w:w="0" w:type="auto"/>
          </w:tcPr>
          <w:p w14:paraId="0B547C6E" w14:textId="77777777" w:rsidR="00BC0D1A" w:rsidRPr="0082051A" w:rsidRDefault="00BC0D1A" w:rsidP="00BC0D1A">
            <w:pPr>
              <w:spacing w:after="220"/>
            </w:pPr>
          </w:p>
        </w:tc>
        <w:tc>
          <w:tcPr>
            <w:tcW w:w="0" w:type="auto"/>
          </w:tcPr>
          <w:p w14:paraId="433642C8" w14:textId="74BED6B4" w:rsidR="00BC0D1A" w:rsidRPr="0082051A" w:rsidRDefault="00B013AC" w:rsidP="00BC0D1A">
            <w:pPr>
              <w:spacing w:after="220"/>
            </w:pPr>
            <w:r w:rsidRPr="0082051A">
              <w:t>X</w:t>
            </w:r>
          </w:p>
        </w:tc>
      </w:tr>
      <w:tr w:rsidR="00BC0D1A" w:rsidRPr="0082051A" w14:paraId="0B8B6553" w14:textId="77777777" w:rsidTr="7928BE00">
        <w:trPr>
          <w:cantSplit/>
        </w:trPr>
        <w:tc>
          <w:tcPr>
            <w:tcW w:w="0" w:type="auto"/>
          </w:tcPr>
          <w:p w14:paraId="64CF7118" w14:textId="29812DAE" w:rsidR="00BC0D1A" w:rsidRPr="0082051A" w:rsidRDefault="00D83392" w:rsidP="00BC0D1A">
            <w:pPr>
              <w:spacing w:after="220"/>
            </w:pPr>
            <w:r w:rsidRPr="0082051A">
              <w:t xml:space="preserve">o) </w:t>
            </w:r>
            <w:r w:rsidR="00BC0D1A" w:rsidRPr="0082051A">
              <w:t>Övriga naturvärden</w:t>
            </w:r>
          </w:p>
        </w:tc>
        <w:tc>
          <w:tcPr>
            <w:tcW w:w="0" w:type="auto"/>
          </w:tcPr>
          <w:p w14:paraId="053298AA" w14:textId="77777777" w:rsidR="00BC0D1A" w:rsidRPr="0082051A" w:rsidRDefault="00BC0D1A" w:rsidP="00BC0D1A">
            <w:pPr>
              <w:spacing w:after="220"/>
            </w:pPr>
          </w:p>
        </w:tc>
        <w:tc>
          <w:tcPr>
            <w:tcW w:w="0" w:type="auto"/>
          </w:tcPr>
          <w:p w14:paraId="0117574D" w14:textId="09E45DBA" w:rsidR="00BC0D1A" w:rsidRPr="0082051A" w:rsidRDefault="00430E91" w:rsidP="00BC0D1A">
            <w:pPr>
              <w:spacing w:after="220"/>
            </w:pPr>
            <w:r>
              <w:t>X</w:t>
            </w:r>
          </w:p>
        </w:tc>
        <w:tc>
          <w:tcPr>
            <w:tcW w:w="0" w:type="auto"/>
          </w:tcPr>
          <w:p w14:paraId="777CD885" w14:textId="77777777" w:rsidR="00BC0D1A" w:rsidRPr="0082051A" w:rsidRDefault="00BC0D1A" w:rsidP="00BC0D1A">
            <w:pPr>
              <w:spacing w:after="220"/>
            </w:pPr>
          </w:p>
        </w:tc>
      </w:tr>
      <w:tr w:rsidR="00BC0D1A" w:rsidRPr="0082051A" w14:paraId="35182A7D" w14:textId="77777777" w:rsidTr="7928BE00">
        <w:trPr>
          <w:cantSplit/>
        </w:trPr>
        <w:tc>
          <w:tcPr>
            <w:tcW w:w="0" w:type="auto"/>
          </w:tcPr>
          <w:p w14:paraId="7DBADBAB" w14:textId="77777777" w:rsidR="00BC0D1A" w:rsidRPr="0082051A" w:rsidRDefault="00BC0D1A" w:rsidP="00BC0D1A">
            <w:pPr>
              <w:spacing w:after="220"/>
              <w:rPr>
                <w:b/>
              </w:rPr>
            </w:pPr>
            <w:r w:rsidRPr="0082051A">
              <w:rPr>
                <w:b/>
              </w:rPr>
              <w:lastRenderedPageBreak/>
              <w:t>Kommentar:</w:t>
            </w:r>
          </w:p>
        </w:tc>
        <w:tc>
          <w:tcPr>
            <w:tcW w:w="0" w:type="auto"/>
            <w:gridSpan w:val="3"/>
          </w:tcPr>
          <w:p w14:paraId="1E8A918D" w14:textId="55F7647B" w:rsidR="00430E91" w:rsidRDefault="00430E91" w:rsidP="00BC0D1A">
            <w:pPr>
              <w:spacing w:after="220"/>
            </w:pPr>
            <w:r w:rsidRPr="0082051A">
              <w:t>5.d. och 5.i. Enligt Artprotalen har ekoxe observerats inom området år 2020. Det är osäkert om arten förekommer idag. Bedömningen är däremot att upphävande av områdesbestämmelserna inte påverkar arten</w:t>
            </w:r>
            <w:r>
              <w:t xml:space="preserve"> eftersom områdesbestämmelserna inte syftar till att skydda den. </w:t>
            </w:r>
          </w:p>
          <w:p w14:paraId="26243CC2" w14:textId="4255F149" w:rsidR="00886DF1" w:rsidRDefault="00430E91" w:rsidP="00BC0D1A">
            <w:pPr>
              <w:spacing w:after="220"/>
            </w:pPr>
            <w:r>
              <w:t xml:space="preserve">Det är osäkert om det förekommer fridlysta- eller rödlistade arter, fortplantningsområden eller viloplatser för fridlysta djur, om det finns värdefulla </w:t>
            </w:r>
            <w:r w:rsidR="00B51E08">
              <w:t xml:space="preserve">fågelarter enligt bilaga 1 i Fågeldirektivet, </w:t>
            </w:r>
            <w:r>
              <w:t xml:space="preserve">arter enligt habitatdirektivets bilaga 2, invasiva arter eller skyddsvärda träd. </w:t>
            </w:r>
          </w:p>
          <w:p w14:paraId="73739B42" w14:textId="04B785E7" w:rsidR="00430E91" w:rsidRPr="00430E91" w:rsidRDefault="00430E91" w:rsidP="00BC0D1A">
            <w:pPr>
              <w:spacing w:after="220"/>
            </w:pPr>
            <w:r w:rsidRPr="0082051A">
              <w:t xml:space="preserve">Det har inte tagits fram någon naturvärdesinventering över området inför planbeskedet, men att upphäva områdesbestämmelserna bedöms inte påverka några naturvärden. </w:t>
            </w:r>
          </w:p>
        </w:tc>
      </w:tr>
    </w:tbl>
    <w:p w14:paraId="02BFEFB8" w14:textId="77777777" w:rsidR="0037190A" w:rsidRPr="0082051A" w:rsidRDefault="0037190A" w:rsidP="002D7F7E"/>
    <w:tbl>
      <w:tblPr>
        <w:tblStyle w:val="Vstervikskommun"/>
        <w:tblW w:w="8358" w:type="dxa"/>
        <w:tblLook w:val="04A0" w:firstRow="1" w:lastRow="0" w:firstColumn="1" w:lastColumn="0" w:noHBand="0" w:noVBand="1"/>
      </w:tblPr>
      <w:tblGrid>
        <w:gridCol w:w="1392"/>
        <w:gridCol w:w="4991"/>
        <w:gridCol w:w="547"/>
        <w:gridCol w:w="863"/>
        <w:gridCol w:w="565"/>
      </w:tblGrid>
      <w:tr w:rsidR="00A8151F" w:rsidRPr="0082051A" w14:paraId="73D94854" w14:textId="77777777" w:rsidTr="00171629">
        <w:trPr>
          <w:cnfStyle w:val="100000000000" w:firstRow="1" w:lastRow="0" w:firstColumn="0" w:lastColumn="0" w:oddVBand="0" w:evenVBand="0" w:oddHBand="0" w:evenHBand="0" w:firstRowFirstColumn="0" w:firstRowLastColumn="0" w:lastRowFirstColumn="0" w:lastRowLastColumn="0"/>
        </w:trPr>
        <w:tc>
          <w:tcPr>
            <w:tcW w:w="8358" w:type="dxa"/>
            <w:gridSpan w:val="5"/>
          </w:tcPr>
          <w:p w14:paraId="464583AC" w14:textId="42CA9E9A" w:rsidR="00A8151F" w:rsidRPr="0082051A" w:rsidRDefault="00925537" w:rsidP="00A17A8B">
            <w:pPr>
              <w:spacing w:line="259" w:lineRule="auto"/>
            </w:pPr>
            <w:r w:rsidRPr="0082051A">
              <w:rPr>
                <w:szCs w:val="14"/>
              </w:rPr>
              <w:t xml:space="preserve">6. </w:t>
            </w:r>
            <w:r w:rsidR="00A8151F" w:rsidRPr="0082051A">
              <w:rPr>
                <w:szCs w:val="14"/>
              </w:rPr>
              <w:t>Kulturvärden</w:t>
            </w:r>
          </w:p>
        </w:tc>
      </w:tr>
      <w:tr w:rsidR="00A8151F" w:rsidRPr="0082051A" w14:paraId="73BF2EB2" w14:textId="77777777" w:rsidTr="00171629">
        <w:tc>
          <w:tcPr>
            <w:tcW w:w="6383" w:type="dxa"/>
            <w:gridSpan w:val="2"/>
            <w:shd w:val="clear" w:color="auto" w:fill="EEECE1" w:themeFill="background2"/>
          </w:tcPr>
          <w:p w14:paraId="71B8BF77" w14:textId="77777777" w:rsidR="00A8151F" w:rsidRPr="0082051A" w:rsidRDefault="00A8151F">
            <w:pPr>
              <w:spacing w:line="259" w:lineRule="auto"/>
            </w:pPr>
            <w:r w:rsidRPr="0082051A">
              <w:t>Finns något av nedanstående kulturvärden inom, i anslutning till eller i närheten av planområdet?</w:t>
            </w:r>
          </w:p>
        </w:tc>
        <w:tc>
          <w:tcPr>
            <w:tcW w:w="547" w:type="dxa"/>
            <w:shd w:val="clear" w:color="auto" w:fill="EEECE1" w:themeFill="background2"/>
          </w:tcPr>
          <w:p w14:paraId="5796294C" w14:textId="77777777" w:rsidR="00A8151F" w:rsidRPr="0082051A" w:rsidRDefault="00A8151F">
            <w:pPr>
              <w:spacing w:line="259" w:lineRule="auto"/>
              <w:jc w:val="center"/>
            </w:pPr>
            <w:r w:rsidRPr="0082051A">
              <w:t>Ja</w:t>
            </w:r>
          </w:p>
        </w:tc>
        <w:tc>
          <w:tcPr>
            <w:tcW w:w="863" w:type="dxa"/>
            <w:shd w:val="clear" w:color="auto" w:fill="EEECE1" w:themeFill="background2"/>
          </w:tcPr>
          <w:p w14:paraId="36BB2632" w14:textId="77777777" w:rsidR="00A8151F" w:rsidRPr="0082051A" w:rsidRDefault="00A8151F">
            <w:pPr>
              <w:spacing w:line="259" w:lineRule="auto"/>
              <w:jc w:val="center"/>
            </w:pPr>
            <w:r w:rsidRPr="0082051A">
              <w:t>Osäker</w:t>
            </w:r>
          </w:p>
        </w:tc>
        <w:tc>
          <w:tcPr>
            <w:tcW w:w="565" w:type="dxa"/>
            <w:shd w:val="clear" w:color="auto" w:fill="EEECE1" w:themeFill="background2"/>
          </w:tcPr>
          <w:p w14:paraId="44B520FC" w14:textId="77777777" w:rsidR="00A8151F" w:rsidRPr="0082051A" w:rsidRDefault="00A8151F">
            <w:pPr>
              <w:spacing w:line="259" w:lineRule="auto"/>
              <w:jc w:val="center"/>
            </w:pPr>
            <w:r w:rsidRPr="0082051A">
              <w:t>Nej</w:t>
            </w:r>
          </w:p>
        </w:tc>
      </w:tr>
      <w:tr w:rsidR="00A8151F" w:rsidRPr="0082051A" w14:paraId="6B13E466" w14:textId="77777777" w:rsidTr="00171629">
        <w:tc>
          <w:tcPr>
            <w:tcW w:w="6383" w:type="dxa"/>
            <w:gridSpan w:val="2"/>
          </w:tcPr>
          <w:p w14:paraId="086F69FD" w14:textId="799EAACA" w:rsidR="00A8151F" w:rsidRPr="0082051A" w:rsidRDefault="00D83392">
            <w:pPr>
              <w:spacing w:line="259" w:lineRule="auto"/>
            </w:pPr>
            <w:r w:rsidRPr="0082051A">
              <w:t xml:space="preserve">a) </w:t>
            </w:r>
            <w:r w:rsidR="00A8151F" w:rsidRPr="0082051A">
              <w:t>Biologiskt kulturarv</w:t>
            </w:r>
          </w:p>
        </w:tc>
        <w:tc>
          <w:tcPr>
            <w:tcW w:w="547" w:type="dxa"/>
          </w:tcPr>
          <w:p w14:paraId="3541C42F" w14:textId="77777777" w:rsidR="00A8151F" w:rsidRPr="0082051A" w:rsidRDefault="00A8151F">
            <w:pPr>
              <w:spacing w:line="259" w:lineRule="auto"/>
              <w:jc w:val="center"/>
            </w:pPr>
          </w:p>
        </w:tc>
        <w:tc>
          <w:tcPr>
            <w:tcW w:w="863" w:type="dxa"/>
          </w:tcPr>
          <w:p w14:paraId="37101E89" w14:textId="705331E7" w:rsidR="00A8151F" w:rsidRPr="0082051A" w:rsidRDefault="00B013AC">
            <w:pPr>
              <w:spacing w:line="259" w:lineRule="auto"/>
              <w:jc w:val="center"/>
            </w:pPr>
            <w:r w:rsidRPr="0082051A">
              <w:t>X</w:t>
            </w:r>
          </w:p>
        </w:tc>
        <w:tc>
          <w:tcPr>
            <w:tcW w:w="565" w:type="dxa"/>
          </w:tcPr>
          <w:p w14:paraId="007030FC" w14:textId="77777777" w:rsidR="00A8151F" w:rsidRPr="0082051A" w:rsidRDefault="00A8151F">
            <w:pPr>
              <w:spacing w:line="259" w:lineRule="auto"/>
              <w:jc w:val="center"/>
            </w:pPr>
          </w:p>
        </w:tc>
      </w:tr>
      <w:tr w:rsidR="00A8151F" w:rsidRPr="0082051A" w14:paraId="30052828" w14:textId="77777777" w:rsidTr="00171629">
        <w:tc>
          <w:tcPr>
            <w:tcW w:w="6383" w:type="dxa"/>
            <w:gridSpan w:val="2"/>
          </w:tcPr>
          <w:p w14:paraId="752E0760" w14:textId="4C5A96CE" w:rsidR="00A8151F" w:rsidRPr="0082051A" w:rsidRDefault="009B0C5E">
            <w:pPr>
              <w:spacing w:line="259" w:lineRule="auto"/>
            </w:pPr>
            <w:r w:rsidRPr="0082051A">
              <w:t xml:space="preserve">b) </w:t>
            </w:r>
            <w:r w:rsidR="00A8151F" w:rsidRPr="0082051A">
              <w:t>Värdefulla vatten</w:t>
            </w:r>
          </w:p>
        </w:tc>
        <w:tc>
          <w:tcPr>
            <w:tcW w:w="547" w:type="dxa"/>
          </w:tcPr>
          <w:p w14:paraId="01DDF008" w14:textId="77777777" w:rsidR="00A8151F" w:rsidRPr="0082051A" w:rsidRDefault="00A8151F">
            <w:pPr>
              <w:spacing w:line="259" w:lineRule="auto"/>
              <w:jc w:val="center"/>
            </w:pPr>
          </w:p>
        </w:tc>
        <w:tc>
          <w:tcPr>
            <w:tcW w:w="863" w:type="dxa"/>
          </w:tcPr>
          <w:p w14:paraId="3A4E03A7" w14:textId="77777777" w:rsidR="00A8151F" w:rsidRPr="0082051A" w:rsidRDefault="00A8151F">
            <w:pPr>
              <w:spacing w:line="259" w:lineRule="auto"/>
              <w:jc w:val="center"/>
            </w:pPr>
          </w:p>
        </w:tc>
        <w:tc>
          <w:tcPr>
            <w:tcW w:w="565" w:type="dxa"/>
          </w:tcPr>
          <w:p w14:paraId="5DEEDF9B" w14:textId="6AA82937" w:rsidR="00A8151F" w:rsidRPr="0082051A" w:rsidRDefault="00B013AC">
            <w:pPr>
              <w:spacing w:line="259" w:lineRule="auto"/>
              <w:jc w:val="center"/>
            </w:pPr>
            <w:r w:rsidRPr="0082051A">
              <w:t>X</w:t>
            </w:r>
          </w:p>
        </w:tc>
      </w:tr>
      <w:tr w:rsidR="00A8151F" w:rsidRPr="0082051A" w14:paraId="23939EF3" w14:textId="77777777" w:rsidTr="00171629">
        <w:tc>
          <w:tcPr>
            <w:tcW w:w="6383" w:type="dxa"/>
            <w:gridSpan w:val="2"/>
          </w:tcPr>
          <w:p w14:paraId="50E2611E" w14:textId="1F2796A1" w:rsidR="00A8151F" w:rsidRPr="0082051A" w:rsidRDefault="009B0C5E">
            <w:pPr>
              <w:spacing w:line="259" w:lineRule="auto"/>
            </w:pPr>
            <w:r w:rsidRPr="0082051A">
              <w:t xml:space="preserve">c) </w:t>
            </w:r>
            <w:r w:rsidR="00A8151F" w:rsidRPr="0082051A">
              <w:t>Värdefulla landskapsavsnitt och bebyggelsemiljöer</w:t>
            </w:r>
          </w:p>
        </w:tc>
        <w:tc>
          <w:tcPr>
            <w:tcW w:w="547" w:type="dxa"/>
          </w:tcPr>
          <w:p w14:paraId="17B4ACE5" w14:textId="5042147F" w:rsidR="00A8151F" w:rsidRPr="0082051A" w:rsidRDefault="00B013AC">
            <w:pPr>
              <w:spacing w:line="259" w:lineRule="auto"/>
              <w:jc w:val="center"/>
            </w:pPr>
            <w:r w:rsidRPr="0082051A">
              <w:t>X</w:t>
            </w:r>
          </w:p>
        </w:tc>
        <w:tc>
          <w:tcPr>
            <w:tcW w:w="863" w:type="dxa"/>
          </w:tcPr>
          <w:p w14:paraId="09597D60" w14:textId="77777777" w:rsidR="00A8151F" w:rsidRPr="0082051A" w:rsidRDefault="00A8151F">
            <w:pPr>
              <w:spacing w:line="259" w:lineRule="auto"/>
              <w:jc w:val="center"/>
            </w:pPr>
          </w:p>
        </w:tc>
        <w:tc>
          <w:tcPr>
            <w:tcW w:w="565" w:type="dxa"/>
          </w:tcPr>
          <w:p w14:paraId="492B777C" w14:textId="77777777" w:rsidR="00A8151F" w:rsidRPr="0082051A" w:rsidRDefault="00A8151F">
            <w:pPr>
              <w:spacing w:line="259" w:lineRule="auto"/>
              <w:jc w:val="center"/>
            </w:pPr>
          </w:p>
        </w:tc>
      </w:tr>
      <w:tr w:rsidR="00A8151F" w:rsidRPr="0082051A" w14:paraId="7D1131B4" w14:textId="77777777" w:rsidTr="00171629">
        <w:tc>
          <w:tcPr>
            <w:tcW w:w="6383" w:type="dxa"/>
            <w:gridSpan w:val="2"/>
          </w:tcPr>
          <w:p w14:paraId="71458E04" w14:textId="55C9DC60" w:rsidR="00A8151F" w:rsidRPr="0082051A" w:rsidRDefault="009B0C5E">
            <w:pPr>
              <w:spacing w:line="259" w:lineRule="auto"/>
            </w:pPr>
            <w:r w:rsidRPr="0082051A">
              <w:t xml:space="preserve">d) </w:t>
            </w:r>
            <w:r w:rsidR="00A8151F" w:rsidRPr="0082051A">
              <w:t>Arkitektoniskt värdefulla kulturmiljöer och byggnader</w:t>
            </w:r>
          </w:p>
        </w:tc>
        <w:tc>
          <w:tcPr>
            <w:tcW w:w="547" w:type="dxa"/>
          </w:tcPr>
          <w:p w14:paraId="14662312" w14:textId="31502AB5" w:rsidR="00A8151F" w:rsidRPr="0082051A" w:rsidRDefault="00951953">
            <w:pPr>
              <w:spacing w:line="259" w:lineRule="auto"/>
              <w:jc w:val="center"/>
            </w:pPr>
            <w:r w:rsidRPr="0082051A">
              <w:t>X</w:t>
            </w:r>
          </w:p>
        </w:tc>
        <w:tc>
          <w:tcPr>
            <w:tcW w:w="863" w:type="dxa"/>
          </w:tcPr>
          <w:p w14:paraId="2D5C2782" w14:textId="77777777" w:rsidR="00A8151F" w:rsidRPr="0082051A" w:rsidRDefault="00A8151F">
            <w:pPr>
              <w:spacing w:line="259" w:lineRule="auto"/>
              <w:jc w:val="center"/>
            </w:pPr>
          </w:p>
        </w:tc>
        <w:tc>
          <w:tcPr>
            <w:tcW w:w="565" w:type="dxa"/>
          </w:tcPr>
          <w:p w14:paraId="43646205" w14:textId="77777777" w:rsidR="00A8151F" w:rsidRPr="0082051A" w:rsidRDefault="00A8151F">
            <w:pPr>
              <w:spacing w:line="259" w:lineRule="auto"/>
              <w:jc w:val="center"/>
            </w:pPr>
          </w:p>
        </w:tc>
      </w:tr>
      <w:tr w:rsidR="00A8151F" w:rsidRPr="0082051A" w14:paraId="32055BF8" w14:textId="77777777" w:rsidTr="00171629">
        <w:tc>
          <w:tcPr>
            <w:tcW w:w="6383" w:type="dxa"/>
            <w:gridSpan w:val="2"/>
          </w:tcPr>
          <w:p w14:paraId="17ACC911" w14:textId="4A77BA53" w:rsidR="00A8151F" w:rsidRPr="0082051A" w:rsidRDefault="009B0C5E">
            <w:pPr>
              <w:spacing w:line="259" w:lineRule="auto"/>
            </w:pPr>
            <w:r w:rsidRPr="0082051A">
              <w:t xml:space="preserve">e) </w:t>
            </w:r>
            <w:r w:rsidR="00A8151F" w:rsidRPr="0082051A">
              <w:t>Skog och historia</w:t>
            </w:r>
          </w:p>
        </w:tc>
        <w:tc>
          <w:tcPr>
            <w:tcW w:w="547" w:type="dxa"/>
          </w:tcPr>
          <w:p w14:paraId="5AAA629F" w14:textId="77777777" w:rsidR="00A8151F" w:rsidRPr="0082051A" w:rsidRDefault="00A8151F">
            <w:pPr>
              <w:spacing w:line="259" w:lineRule="auto"/>
              <w:jc w:val="center"/>
            </w:pPr>
          </w:p>
        </w:tc>
        <w:tc>
          <w:tcPr>
            <w:tcW w:w="863" w:type="dxa"/>
          </w:tcPr>
          <w:p w14:paraId="5596589C" w14:textId="77777777" w:rsidR="00A8151F" w:rsidRPr="0082051A" w:rsidRDefault="00A8151F">
            <w:pPr>
              <w:spacing w:line="259" w:lineRule="auto"/>
              <w:jc w:val="center"/>
            </w:pPr>
          </w:p>
        </w:tc>
        <w:tc>
          <w:tcPr>
            <w:tcW w:w="565" w:type="dxa"/>
          </w:tcPr>
          <w:p w14:paraId="03D23344" w14:textId="6BFAE1AB" w:rsidR="00A8151F" w:rsidRPr="0082051A" w:rsidRDefault="00951953">
            <w:pPr>
              <w:spacing w:line="259" w:lineRule="auto"/>
              <w:jc w:val="center"/>
            </w:pPr>
            <w:r w:rsidRPr="0082051A">
              <w:t>X</w:t>
            </w:r>
          </w:p>
        </w:tc>
      </w:tr>
      <w:tr w:rsidR="00A8151F" w:rsidRPr="0082051A" w14:paraId="4542E895" w14:textId="77777777" w:rsidTr="00171629">
        <w:tc>
          <w:tcPr>
            <w:tcW w:w="6383" w:type="dxa"/>
            <w:gridSpan w:val="2"/>
          </w:tcPr>
          <w:p w14:paraId="12A60FA4" w14:textId="66363613" w:rsidR="00A8151F" w:rsidRPr="0082051A" w:rsidRDefault="009B0C5E">
            <w:pPr>
              <w:spacing w:line="259" w:lineRule="auto"/>
            </w:pPr>
            <w:r w:rsidRPr="0082051A">
              <w:t xml:space="preserve">f) </w:t>
            </w:r>
            <w:r w:rsidR="00A8151F" w:rsidRPr="0082051A">
              <w:t>Immateriella företeelser (till exempel ortnamn eller berättelser som är knutna till platsen)</w:t>
            </w:r>
          </w:p>
        </w:tc>
        <w:tc>
          <w:tcPr>
            <w:tcW w:w="547" w:type="dxa"/>
          </w:tcPr>
          <w:p w14:paraId="07B2B231" w14:textId="12B03EFB" w:rsidR="00A8151F" w:rsidRPr="0082051A" w:rsidRDefault="00951953">
            <w:pPr>
              <w:spacing w:line="259" w:lineRule="auto"/>
              <w:jc w:val="center"/>
            </w:pPr>
            <w:r w:rsidRPr="0082051A">
              <w:t>X</w:t>
            </w:r>
          </w:p>
        </w:tc>
        <w:tc>
          <w:tcPr>
            <w:tcW w:w="863" w:type="dxa"/>
          </w:tcPr>
          <w:p w14:paraId="6D6AAA56" w14:textId="77777777" w:rsidR="00A8151F" w:rsidRPr="0082051A" w:rsidRDefault="00A8151F">
            <w:pPr>
              <w:spacing w:line="259" w:lineRule="auto"/>
              <w:jc w:val="center"/>
            </w:pPr>
          </w:p>
        </w:tc>
        <w:tc>
          <w:tcPr>
            <w:tcW w:w="565" w:type="dxa"/>
          </w:tcPr>
          <w:p w14:paraId="30158959" w14:textId="77777777" w:rsidR="00A8151F" w:rsidRPr="0082051A" w:rsidRDefault="00A8151F">
            <w:pPr>
              <w:spacing w:line="259" w:lineRule="auto"/>
              <w:jc w:val="center"/>
            </w:pPr>
          </w:p>
        </w:tc>
      </w:tr>
      <w:tr w:rsidR="00A8151F" w:rsidRPr="0082051A" w14:paraId="75315687" w14:textId="77777777" w:rsidTr="00171629">
        <w:tc>
          <w:tcPr>
            <w:tcW w:w="6383" w:type="dxa"/>
            <w:gridSpan w:val="2"/>
          </w:tcPr>
          <w:p w14:paraId="32E18062" w14:textId="71A12AA8" w:rsidR="00A8151F" w:rsidRPr="0082051A" w:rsidRDefault="009B0C5E">
            <w:pPr>
              <w:spacing w:line="259" w:lineRule="auto"/>
            </w:pPr>
            <w:r w:rsidRPr="0082051A">
              <w:t xml:space="preserve">g) </w:t>
            </w:r>
            <w:r w:rsidR="00A8151F" w:rsidRPr="0082051A">
              <w:t>Övriga kulturvärden</w:t>
            </w:r>
          </w:p>
        </w:tc>
        <w:tc>
          <w:tcPr>
            <w:tcW w:w="547" w:type="dxa"/>
          </w:tcPr>
          <w:p w14:paraId="10070ACB" w14:textId="77777777" w:rsidR="00A8151F" w:rsidRPr="0082051A" w:rsidRDefault="00A8151F">
            <w:pPr>
              <w:spacing w:line="259" w:lineRule="auto"/>
              <w:jc w:val="center"/>
            </w:pPr>
          </w:p>
        </w:tc>
        <w:tc>
          <w:tcPr>
            <w:tcW w:w="863" w:type="dxa"/>
          </w:tcPr>
          <w:p w14:paraId="7935C364" w14:textId="1362045F" w:rsidR="00A8151F" w:rsidRPr="0082051A" w:rsidRDefault="00951953">
            <w:pPr>
              <w:spacing w:line="259" w:lineRule="auto"/>
              <w:jc w:val="center"/>
            </w:pPr>
            <w:r w:rsidRPr="0082051A">
              <w:t>X</w:t>
            </w:r>
          </w:p>
        </w:tc>
        <w:tc>
          <w:tcPr>
            <w:tcW w:w="565" w:type="dxa"/>
          </w:tcPr>
          <w:p w14:paraId="1E95D5A1" w14:textId="77777777" w:rsidR="00A8151F" w:rsidRPr="0082051A" w:rsidRDefault="00A8151F">
            <w:pPr>
              <w:spacing w:line="259" w:lineRule="auto"/>
              <w:jc w:val="center"/>
            </w:pPr>
          </w:p>
        </w:tc>
      </w:tr>
      <w:tr w:rsidR="00171629" w:rsidRPr="0082051A" w14:paraId="1F12B4AC" w14:textId="77777777" w:rsidTr="00171629">
        <w:tc>
          <w:tcPr>
            <w:tcW w:w="6383" w:type="dxa"/>
            <w:gridSpan w:val="2"/>
          </w:tcPr>
          <w:p w14:paraId="223B2591" w14:textId="41050F2F" w:rsidR="00171629" w:rsidRPr="0082051A" w:rsidRDefault="00171629">
            <w:pPr>
              <w:spacing w:line="259" w:lineRule="auto"/>
            </w:pPr>
            <w:r w:rsidRPr="0082051A">
              <w:t xml:space="preserve">h) </w:t>
            </w:r>
            <w:r w:rsidR="00075DB4" w:rsidRPr="0082051A">
              <w:t xml:space="preserve">Utpekade </w:t>
            </w:r>
            <w:r w:rsidR="00122EED" w:rsidRPr="0082051A">
              <w:t>områden i</w:t>
            </w:r>
            <w:r w:rsidR="00075DB4" w:rsidRPr="0082051A">
              <w:t xml:space="preserve"> kommunens kulturmiljöprogram</w:t>
            </w:r>
            <w:r w:rsidR="00122EED" w:rsidRPr="0082051A">
              <w:t xml:space="preserve"> (huvudområden, kärnområden)</w:t>
            </w:r>
          </w:p>
        </w:tc>
        <w:tc>
          <w:tcPr>
            <w:tcW w:w="547" w:type="dxa"/>
          </w:tcPr>
          <w:p w14:paraId="521CECF0" w14:textId="324E73B9" w:rsidR="00171629" w:rsidRPr="0082051A" w:rsidRDefault="00951953">
            <w:pPr>
              <w:spacing w:line="259" w:lineRule="auto"/>
              <w:jc w:val="center"/>
            </w:pPr>
            <w:r w:rsidRPr="0082051A">
              <w:t>X</w:t>
            </w:r>
          </w:p>
        </w:tc>
        <w:tc>
          <w:tcPr>
            <w:tcW w:w="863" w:type="dxa"/>
          </w:tcPr>
          <w:p w14:paraId="3ABA950B" w14:textId="77777777" w:rsidR="00171629" w:rsidRPr="0082051A" w:rsidRDefault="00171629">
            <w:pPr>
              <w:spacing w:line="259" w:lineRule="auto"/>
              <w:jc w:val="center"/>
            </w:pPr>
          </w:p>
        </w:tc>
        <w:tc>
          <w:tcPr>
            <w:tcW w:w="565" w:type="dxa"/>
          </w:tcPr>
          <w:p w14:paraId="22F4A961" w14:textId="77777777" w:rsidR="00171629" w:rsidRPr="0082051A" w:rsidRDefault="00171629">
            <w:pPr>
              <w:spacing w:line="259" w:lineRule="auto"/>
              <w:jc w:val="center"/>
            </w:pPr>
          </w:p>
        </w:tc>
      </w:tr>
      <w:tr w:rsidR="00A8151F" w:rsidRPr="0082051A" w14:paraId="7B45A92F" w14:textId="77777777" w:rsidTr="00171629">
        <w:tc>
          <w:tcPr>
            <w:tcW w:w="1392" w:type="dxa"/>
          </w:tcPr>
          <w:p w14:paraId="00D17F78" w14:textId="77777777" w:rsidR="00A8151F" w:rsidRPr="0082051A" w:rsidRDefault="00A8151F">
            <w:pPr>
              <w:spacing w:line="259" w:lineRule="auto"/>
              <w:jc w:val="center"/>
              <w:rPr>
                <w:b/>
              </w:rPr>
            </w:pPr>
            <w:r w:rsidRPr="0082051A">
              <w:rPr>
                <w:b/>
              </w:rPr>
              <w:t>Kommentar:</w:t>
            </w:r>
          </w:p>
        </w:tc>
        <w:tc>
          <w:tcPr>
            <w:tcW w:w="6966" w:type="dxa"/>
            <w:gridSpan w:val="4"/>
          </w:tcPr>
          <w:p w14:paraId="71C360A6" w14:textId="77777777" w:rsidR="00B51E08" w:rsidRDefault="00B013AC">
            <w:pPr>
              <w:spacing w:line="259" w:lineRule="auto"/>
            </w:pPr>
            <w:r w:rsidRPr="0082051A">
              <w:t xml:space="preserve">6.a. Fruktträd, trädgård/skolgård samt 4 träd på rad finns inom bestämmelseområdet, vilka utgör tecken på mänsklig närvaro historiskt. </w:t>
            </w:r>
            <w:r w:rsidR="00982FFA">
              <w:t xml:space="preserve">Om de räknas som biologiskt kulturarv är oklart. </w:t>
            </w:r>
          </w:p>
          <w:p w14:paraId="44FC28E8" w14:textId="77777777" w:rsidR="00B51E08" w:rsidRDefault="00B51E08">
            <w:pPr>
              <w:spacing w:line="259" w:lineRule="auto"/>
            </w:pPr>
          </w:p>
          <w:p w14:paraId="6F11C938" w14:textId="77777777" w:rsidR="00B51E08" w:rsidRDefault="00951953">
            <w:pPr>
              <w:spacing w:line="259" w:lineRule="auto"/>
            </w:pPr>
            <w:r w:rsidRPr="0082051A">
              <w:t xml:space="preserve">6.c, d och h. Området ingår i kärnområde för kulturmiljön och är utpekade i kulturmiljöprogrammet för Västerviks kommun. </w:t>
            </w:r>
          </w:p>
          <w:p w14:paraId="69A56DDA" w14:textId="77777777" w:rsidR="00B51E08" w:rsidRDefault="00B51E08">
            <w:pPr>
              <w:spacing w:line="259" w:lineRule="auto"/>
            </w:pPr>
          </w:p>
          <w:p w14:paraId="01C15412" w14:textId="18615924" w:rsidR="00951953" w:rsidRPr="0082051A" w:rsidRDefault="00951953">
            <w:pPr>
              <w:spacing w:line="259" w:lineRule="auto"/>
            </w:pPr>
            <w:r w:rsidRPr="0082051A">
              <w:t xml:space="preserve">6.f. </w:t>
            </w:r>
            <w:proofErr w:type="spellStart"/>
            <w:r w:rsidRPr="0082051A">
              <w:t>Almviks</w:t>
            </w:r>
            <w:proofErr w:type="spellEnd"/>
            <w:r w:rsidRPr="0082051A">
              <w:t xml:space="preserve"> skola ligger inom bestämmelseområdet. </w:t>
            </w:r>
          </w:p>
          <w:p w14:paraId="26A50EEE" w14:textId="77777777" w:rsidR="00B51E08" w:rsidRDefault="00B51E08">
            <w:pPr>
              <w:spacing w:line="259" w:lineRule="auto"/>
            </w:pPr>
          </w:p>
          <w:p w14:paraId="7EA7827B" w14:textId="0A7431BE" w:rsidR="00951953" w:rsidRPr="0082051A" w:rsidRDefault="00951953">
            <w:pPr>
              <w:spacing w:line="259" w:lineRule="auto"/>
            </w:pPr>
            <w:r w:rsidRPr="0082051A">
              <w:t xml:space="preserve">Kulturvärdena bedöms inte påverkas av att områdesbestämmelserna upphävs till följd av att hänsyn till dessa ska säkerställas i bygglov framgent eftersom det ligger inom kärnområde för kulturmiljön. </w:t>
            </w:r>
          </w:p>
        </w:tc>
      </w:tr>
    </w:tbl>
    <w:p w14:paraId="792AEBFB" w14:textId="77777777" w:rsidR="00A8151F" w:rsidRPr="0082051A" w:rsidRDefault="00A8151F" w:rsidP="002D7F7E"/>
    <w:tbl>
      <w:tblPr>
        <w:tblStyle w:val="Vstervikskommun"/>
        <w:tblW w:w="8358" w:type="dxa"/>
        <w:tblLook w:val="04A0" w:firstRow="1" w:lastRow="0" w:firstColumn="1" w:lastColumn="0" w:noHBand="0" w:noVBand="1"/>
        <w:tblCaption w:val="Checklista för sociala värden"/>
        <w:tblDescription w:val="Tabellen visar med alternativen ja, nej eller osäker, om planförslaget har en påverkan på diverse sociala värden. Vilken påverkan och bedömning av effekten beskrivs längst ned i tabellens kommentar.  "/>
      </w:tblPr>
      <w:tblGrid>
        <w:gridCol w:w="1392"/>
        <w:gridCol w:w="4953"/>
        <w:gridCol w:w="586"/>
        <w:gridCol w:w="863"/>
        <w:gridCol w:w="564"/>
      </w:tblGrid>
      <w:tr w:rsidR="001F6A0C" w:rsidRPr="0082051A" w14:paraId="2BECCBB5" w14:textId="77777777" w:rsidTr="00DE663B">
        <w:trPr>
          <w:cnfStyle w:val="100000000000" w:firstRow="1" w:lastRow="0" w:firstColumn="0" w:lastColumn="0" w:oddVBand="0" w:evenVBand="0" w:oddHBand="0" w:evenHBand="0" w:firstRowFirstColumn="0" w:firstRowLastColumn="0" w:lastRowFirstColumn="0" w:lastRowLastColumn="0"/>
          <w:cantSplit/>
          <w:tblHeader/>
        </w:trPr>
        <w:tc>
          <w:tcPr>
            <w:tcW w:w="8210" w:type="dxa"/>
            <w:gridSpan w:val="5"/>
          </w:tcPr>
          <w:p w14:paraId="328B7AA5" w14:textId="5106D588" w:rsidR="001F6A0C" w:rsidRPr="0082051A" w:rsidRDefault="00925537" w:rsidP="001F6A0C">
            <w:pPr>
              <w:spacing w:after="220"/>
            </w:pPr>
            <w:r w:rsidRPr="0082051A">
              <w:lastRenderedPageBreak/>
              <w:t xml:space="preserve">7. </w:t>
            </w:r>
            <w:r w:rsidR="001F6A0C" w:rsidRPr="0082051A">
              <w:t>Sociala värden</w:t>
            </w:r>
          </w:p>
        </w:tc>
      </w:tr>
      <w:tr w:rsidR="001F6A0C" w:rsidRPr="0082051A" w14:paraId="0B589BB9" w14:textId="77777777" w:rsidTr="00DE663B">
        <w:trPr>
          <w:cantSplit/>
        </w:trPr>
        <w:tc>
          <w:tcPr>
            <w:tcW w:w="6232" w:type="dxa"/>
            <w:gridSpan w:val="2"/>
            <w:shd w:val="clear" w:color="auto" w:fill="EEECE1" w:themeFill="background2"/>
          </w:tcPr>
          <w:p w14:paraId="364FA856" w14:textId="77777777" w:rsidR="001F6A0C" w:rsidRPr="0082051A" w:rsidRDefault="001F6A0C" w:rsidP="001F6A0C">
            <w:pPr>
              <w:spacing w:after="220"/>
            </w:pPr>
            <w:r w:rsidRPr="0082051A">
              <w:t>Kan det antas att något av nedanstående värden påverkas vid ett genomförande av detaljplanen?</w:t>
            </w:r>
          </w:p>
        </w:tc>
        <w:tc>
          <w:tcPr>
            <w:tcW w:w="576" w:type="dxa"/>
            <w:shd w:val="clear" w:color="auto" w:fill="EEECE1" w:themeFill="background2"/>
          </w:tcPr>
          <w:p w14:paraId="28F9ACF5" w14:textId="77777777" w:rsidR="001F6A0C" w:rsidRPr="0082051A" w:rsidRDefault="001F6A0C" w:rsidP="001F6A0C">
            <w:pPr>
              <w:spacing w:after="220"/>
            </w:pPr>
            <w:r w:rsidRPr="0082051A">
              <w:t>Ja</w:t>
            </w:r>
          </w:p>
        </w:tc>
        <w:tc>
          <w:tcPr>
            <w:tcW w:w="848" w:type="dxa"/>
            <w:shd w:val="clear" w:color="auto" w:fill="EEECE1" w:themeFill="background2"/>
          </w:tcPr>
          <w:p w14:paraId="0D6CF1F2" w14:textId="77777777" w:rsidR="001F6A0C" w:rsidRPr="0082051A" w:rsidRDefault="001F6A0C" w:rsidP="001F6A0C">
            <w:pPr>
              <w:spacing w:after="220"/>
            </w:pPr>
            <w:r w:rsidRPr="0082051A">
              <w:t>Osäker</w:t>
            </w:r>
          </w:p>
        </w:tc>
        <w:tc>
          <w:tcPr>
            <w:tcW w:w="554" w:type="dxa"/>
            <w:shd w:val="clear" w:color="auto" w:fill="EEECE1" w:themeFill="background2"/>
          </w:tcPr>
          <w:p w14:paraId="278A9A92" w14:textId="77777777" w:rsidR="001F6A0C" w:rsidRPr="0082051A" w:rsidRDefault="001F6A0C" w:rsidP="001F6A0C">
            <w:pPr>
              <w:spacing w:after="220"/>
            </w:pPr>
            <w:r w:rsidRPr="0082051A">
              <w:t>Nej</w:t>
            </w:r>
          </w:p>
        </w:tc>
      </w:tr>
      <w:tr w:rsidR="001F6A0C" w:rsidRPr="0082051A" w14:paraId="5BE043AD" w14:textId="77777777" w:rsidTr="00DE663B">
        <w:trPr>
          <w:cantSplit/>
        </w:trPr>
        <w:tc>
          <w:tcPr>
            <w:tcW w:w="6232" w:type="dxa"/>
            <w:gridSpan w:val="2"/>
          </w:tcPr>
          <w:p w14:paraId="615AC306" w14:textId="092A1085" w:rsidR="001F6A0C" w:rsidRPr="0082051A" w:rsidRDefault="009B0C5E" w:rsidP="001F6A0C">
            <w:pPr>
              <w:spacing w:after="220"/>
            </w:pPr>
            <w:r w:rsidRPr="0082051A">
              <w:t xml:space="preserve">a) </w:t>
            </w:r>
            <w:r w:rsidR="001F6A0C" w:rsidRPr="0082051A">
              <w:t>Parker och andra grönområden (tätorts- eller bostadsnära natur)</w:t>
            </w:r>
          </w:p>
        </w:tc>
        <w:tc>
          <w:tcPr>
            <w:tcW w:w="576" w:type="dxa"/>
          </w:tcPr>
          <w:p w14:paraId="71F8AD92" w14:textId="77777777" w:rsidR="001F6A0C" w:rsidRPr="0082051A" w:rsidRDefault="001F6A0C" w:rsidP="001F6A0C">
            <w:pPr>
              <w:spacing w:after="220"/>
            </w:pPr>
          </w:p>
        </w:tc>
        <w:tc>
          <w:tcPr>
            <w:tcW w:w="848" w:type="dxa"/>
          </w:tcPr>
          <w:p w14:paraId="6C27A58F" w14:textId="77777777" w:rsidR="001F6A0C" w:rsidRPr="0082051A" w:rsidRDefault="001F6A0C" w:rsidP="001F6A0C">
            <w:pPr>
              <w:spacing w:after="220"/>
            </w:pPr>
          </w:p>
        </w:tc>
        <w:tc>
          <w:tcPr>
            <w:tcW w:w="554" w:type="dxa"/>
          </w:tcPr>
          <w:p w14:paraId="480751F7" w14:textId="6B831DD8" w:rsidR="001F6A0C" w:rsidRPr="0082051A" w:rsidRDefault="00951953" w:rsidP="001F6A0C">
            <w:pPr>
              <w:spacing w:after="220"/>
            </w:pPr>
            <w:r w:rsidRPr="0082051A">
              <w:t>X</w:t>
            </w:r>
          </w:p>
        </w:tc>
      </w:tr>
      <w:tr w:rsidR="001F6A0C" w:rsidRPr="0082051A" w14:paraId="5F402AD9" w14:textId="77777777" w:rsidTr="00DE663B">
        <w:trPr>
          <w:cantSplit/>
        </w:trPr>
        <w:tc>
          <w:tcPr>
            <w:tcW w:w="6232" w:type="dxa"/>
            <w:gridSpan w:val="2"/>
          </w:tcPr>
          <w:p w14:paraId="4591209C" w14:textId="3F129F68" w:rsidR="001F6A0C" w:rsidRPr="0082051A" w:rsidRDefault="009B0C5E" w:rsidP="001F6A0C">
            <w:pPr>
              <w:spacing w:after="220"/>
            </w:pPr>
            <w:r w:rsidRPr="0082051A">
              <w:t xml:space="preserve">b) </w:t>
            </w:r>
            <w:r w:rsidR="001F6A0C" w:rsidRPr="0082051A">
              <w:t xml:space="preserve">Lämpliga platser för lek, motion eller annan utevistelse </w:t>
            </w:r>
          </w:p>
        </w:tc>
        <w:tc>
          <w:tcPr>
            <w:tcW w:w="576" w:type="dxa"/>
          </w:tcPr>
          <w:p w14:paraId="6B9CD590" w14:textId="77777777" w:rsidR="001F6A0C" w:rsidRPr="0082051A" w:rsidRDefault="001F6A0C" w:rsidP="001F6A0C">
            <w:pPr>
              <w:spacing w:after="220"/>
            </w:pPr>
          </w:p>
        </w:tc>
        <w:tc>
          <w:tcPr>
            <w:tcW w:w="848" w:type="dxa"/>
          </w:tcPr>
          <w:p w14:paraId="7AB9EDCB" w14:textId="201CDB3C" w:rsidR="001F6A0C" w:rsidRPr="0082051A" w:rsidRDefault="00951953" w:rsidP="001F6A0C">
            <w:pPr>
              <w:spacing w:after="220"/>
            </w:pPr>
            <w:r w:rsidRPr="0082051A">
              <w:t>X</w:t>
            </w:r>
          </w:p>
        </w:tc>
        <w:tc>
          <w:tcPr>
            <w:tcW w:w="554" w:type="dxa"/>
          </w:tcPr>
          <w:p w14:paraId="49E487F2" w14:textId="77777777" w:rsidR="001F6A0C" w:rsidRPr="0082051A" w:rsidRDefault="001F6A0C" w:rsidP="001F6A0C">
            <w:pPr>
              <w:spacing w:after="220"/>
            </w:pPr>
          </w:p>
        </w:tc>
      </w:tr>
      <w:tr w:rsidR="001F6A0C" w:rsidRPr="0082051A" w14:paraId="490CBD0F" w14:textId="77777777" w:rsidTr="00DE663B">
        <w:trPr>
          <w:cantSplit/>
        </w:trPr>
        <w:tc>
          <w:tcPr>
            <w:tcW w:w="6232" w:type="dxa"/>
            <w:gridSpan w:val="2"/>
          </w:tcPr>
          <w:p w14:paraId="3BB8C22A" w14:textId="6EA1749E" w:rsidR="001F6A0C" w:rsidRPr="0082051A" w:rsidRDefault="00A2411F" w:rsidP="001F6A0C">
            <w:pPr>
              <w:spacing w:after="220"/>
            </w:pPr>
            <w:r w:rsidRPr="0082051A">
              <w:t xml:space="preserve">c) </w:t>
            </w:r>
            <w:r w:rsidR="001F6A0C" w:rsidRPr="0082051A">
              <w:t>Möjlighet till rekreation och friluftsliv</w:t>
            </w:r>
          </w:p>
        </w:tc>
        <w:tc>
          <w:tcPr>
            <w:tcW w:w="576" w:type="dxa"/>
          </w:tcPr>
          <w:p w14:paraId="39FD9E59" w14:textId="77777777" w:rsidR="001F6A0C" w:rsidRPr="0082051A" w:rsidRDefault="001F6A0C" w:rsidP="001F6A0C">
            <w:pPr>
              <w:spacing w:after="220"/>
            </w:pPr>
          </w:p>
        </w:tc>
        <w:tc>
          <w:tcPr>
            <w:tcW w:w="848" w:type="dxa"/>
          </w:tcPr>
          <w:p w14:paraId="51B0950C" w14:textId="77777777" w:rsidR="001F6A0C" w:rsidRPr="0082051A" w:rsidRDefault="001F6A0C" w:rsidP="001F6A0C">
            <w:pPr>
              <w:spacing w:after="220"/>
            </w:pPr>
          </w:p>
        </w:tc>
        <w:tc>
          <w:tcPr>
            <w:tcW w:w="554" w:type="dxa"/>
          </w:tcPr>
          <w:p w14:paraId="7E52C998" w14:textId="4A90AD62" w:rsidR="001F6A0C" w:rsidRPr="0082051A" w:rsidRDefault="00951953" w:rsidP="001F6A0C">
            <w:pPr>
              <w:spacing w:after="220"/>
            </w:pPr>
            <w:r w:rsidRPr="0082051A">
              <w:t>X</w:t>
            </w:r>
          </w:p>
        </w:tc>
      </w:tr>
      <w:tr w:rsidR="001F6A0C" w:rsidRPr="0082051A" w14:paraId="551D7FC7" w14:textId="77777777" w:rsidTr="00DE663B">
        <w:trPr>
          <w:cantSplit/>
        </w:trPr>
        <w:tc>
          <w:tcPr>
            <w:tcW w:w="6232" w:type="dxa"/>
            <w:gridSpan w:val="2"/>
          </w:tcPr>
          <w:p w14:paraId="08BDD792" w14:textId="14356C82" w:rsidR="001F6A0C" w:rsidRPr="0082051A" w:rsidRDefault="00A2411F" w:rsidP="001F6A0C">
            <w:pPr>
              <w:spacing w:after="220"/>
            </w:pPr>
            <w:r w:rsidRPr="0082051A">
              <w:t xml:space="preserve">d) </w:t>
            </w:r>
            <w:r w:rsidR="001F6A0C" w:rsidRPr="0082051A">
              <w:t>Barnperspektiv</w:t>
            </w:r>
          </w:p>
        </w:tc>
        <w:tc>
          <w:tcPr>
            <w:tcW w:w="576" w:type="dxa"/>
          </w:tcPr>
          <w:p w14:paraId="7603BDD3" w14:textId="77777777" w:rsidR="001F6A0C" w:rsidRPr="0082051A" w:rsidRDefault="001F6A0C" w:rsidP="001F6A0C">
            <w:pPr>
              <w:spacing w:after="220"/>
            </w:pPr>
          </w:p>
        </w:tc>
        <w:tc>
          <w:tcPr>
            <w:tcW w:w="848" w:type="dxa"/>
          </w:tcPr>
          <w:p w14:paraId="089633ED" w14:textId="2B586E35" w:rsidR="001F6A0C" w:rsidRPr="0082051A" w:rsidRDefault="00951953" w:rsidP="001F6A0C">
            <w:pPr>
              <w:spacing w:after="220"/>
            </w:pPr>
            <w:r w:rsidRPr="0082051A">
              <w:t>X</w:t>
            </w:r>
          </w:p>
        </w:tc>
        <w:tc>
          <w:tcPr>
            <w:tcW w:w="554" w:type="dxa"/>
          </w:tcPr>
          <w:p w14:paraId="0552D0B6" w14:textId="77777777" w:rsidR="001F6A0C" w:rsidRPr="0082051A" w:rsidRDefault="001F6A0C" w:rsidP="001F6A0C">
            <w:pPr>
              <w:spacing w:after="220"/>
            </w:pPr>
          </w:p>
        </w:tc>
      </w:tr>
      <w:tr w:rsidR="001F6A0C" w:rsidRPr="0082051A" w14:paraId="6BBBB9FA" w14:textId="77777777" w:rsidTr="00DE663B">
        <w:trPr>
          <w:cantSplit/>
        </w:trPr>
        <w:tc>
          <w:tcPr>
            <w:tcW w:w="6232" w:type="dxa"/>
            <w:gridSpan w:val="2"/>
          </w:tcPr>
          <w:p w14:paraId="67BBCED5" w14:textId="7EE7B769" w:rsidR="001F6A0C" w:rsidRPr="0082051A" w:rsidRDefault="00A2411F" w:rsidP="001F6A0C">
            <w:pPr>
              <w:spacing w:after="220"/>
            </w:pPr>
            <w:r w:rsidRPr="0082051A">
              <w:t xml:space="preserve">e) </w:t>
            </w:r>
            <w:r w:rsidR="001F6A0C" w:rsidRPr="0082051A">
              <w:t>Jämlikhet och jämställdhet</w:t>
            </w:r>
          </w:p>
        </w:tc>
        <w:tc>
          <w:tcPr>
            <w:tcW w:w="576" w:type="dxa"/>
          </w:tcPr>
          <w:p w14:paraId="2AFA9D8B" w14:textId="77777777" w:rsidR="001F6A0C" w:rsidRPr="0082051A" w:rsidRDefault="001F6A0C" w:rsidP="001F6A0C">
            <w:pPr>
              <w:spacing w:after="220"/>
            </w:pPr>
          </w:p>
        </w:tc>
        <w:tc>
          <w:tcPr>
            <w:tcW w:w="848" w:type="dxa"/>
          </w:tcPr>
          <w:p w14:paraId="6B7AA101" w14:textId="77777777" w:rsidR="001F6A0C" w:rsidRPr="0082051A" w:rsidRDefault="001F6A0C" w:rsidP="001F6A0C">
            <w:pPr>
              <w:spacing w:after="220"/>
            </w:pPr>
          </w:p>
        </w:tc>
        <w:tc>
          <w:tcPr>
            <w:tcW w:w="554" w:type="dxa"/>
          </w:tcPr>
          <w:p w14:paraId="5A7F9674" w14:textId="266E4AF7" w:rsidR="001F6A0C" w:rsidRPr="0082051A" w:rsidRDefault="00DD46E2" w:rsidP="001F6A0C">
            <w:pPr>
              <w:spacing w:after="220"/>
            </w:pPr>
            <w:r w:rsidRPr="0082051A">
              <w:t>X</w:t>
            </w:r>
          </w:p>
        </w:tc>
      </w:tr>
      <w:tr w:rsidR="001F6A0C" w:rsidRPr="0082051A" w14:paraId="20EE16C9" w14:textId="77777777" w:rsidTr="00DE663B">
        <w:trPr>
          <w:cantSplit/>
        </w:trPr>
        <w:tc>
          <w:tcPr>
            <w:tcW w:w="6232" w:type="dxa"/>
            <w:gridSpan w:val="2"/>
          </w:tcPr>
          <w:p w14:paraId="1BDAA3DC" w14:textId="38E998E9" w:rsidR="001F6A0C" w:rsidRPr="0082051A" w:rsidRDefault="00A2411F" w:rsidP="001F6A0C">
            <w:pPr>
              <w:spacing w:after="220"/>
            </w:pPr>
            <w:r w:rsidRPr="0082051A">
              <w:t xml:space="preserve">f) </w:t>
            </w:r>
            <w:r w:rsidR="001F6A0C" w:rsidRPr="0082051A">
              <w:t>Tysta områden</w:t>
            </w:r>
          </w:p>
        </w:tc>
        <w:tc>
          <w:tcPr>
            <w:tcW w:w="576" w:type="dxa"/>
          </w:tcPr>
          <w:p w14:paraId="2DCCE219" w14:textId="77777777" w:rsidR="001F6A0C" w:rsidRPr="0082051A" w:rsidRDefault="001F6A0C" w:rsidP="001F6A0C">
            <w:pPr>
              <w:spacing w:after="220"/>
            </w:pPr>
          </w:p>
        </w:tc>
        <w:tc>
          <w:tcPr>
            <w:tcW w:w="848" w:type="dxa"/>
          </w:tcPr>
          <w:p w14:paraId="280AB53F" w14:textId="77777777" w:rsidR="001F6A0C" w:rsidRPr="0082051A" w:rsidRDefault="001F6A0C" w:rsidP="001F6A0C">
            <w:pPr>
              <w:spacing w:after="220"/>
            </w:pPr>
          </w:p>
        </w:tc>
        <w:tc>
          <w:tcPr>
            <w:tcW w:w="554" w:type="dxa"/>
          </w:tcPr>
          <w:p w14:paraId="3DD7F566" w14:textId="703EAC29" w:rsidR="001F6A0C" w:rsidRPr="0082051A" w:rsidRDefault="00DD46E2" w:rsidP="001F6A0C">
            <w:pPr>
              <w:spacing w:after="220"/>
            </w:pPr>
            <w:r w:rsidRPr="0082051A">
              <w:t>X</w:t>
            </w:r>
          </w:p>
        </w:tc>
      </w:tr>
      <w:tr w:rsidR="001F6A0C" w:rsidRPr="0082051A" w14:paraId="48ED9F62" w14:textId="77777777" w:rsidTr="00DE663B">
        <w:trPr>
          <w:cantSplit/>
        </w:trPr>
        <w:tc>
          <w:tcPr>
            <w:tcW w:w="6232" w:type="dxa"/>
            <w:gridSpan w:val="2"/>
          </w:tcPr>
          <w:p w14:paraId="68ECD07E" w14:textId="426DBCC3" w:rsidR="001F6A0C" w:rsidRPr="0082051A" w:rsidRDefault="00A2411F" w:rsidP="001F6A0C">
            <w:pPr>
              <w:spacing w:after="220"/>
            </w:pPr>
            <w:r w:rsidRPr="0082051A">
              <w:t xml:space="preserve">g) </w:t>
            </w:r>
            <w:r w:rsidR="001F6A0C" w:rsidRPr="0082051A">
              <w:t>Turistdestinationer</w:t>
            </w:r>
          </w:p>
        </w:tc>
        <w:tc>
          <w:tcPr>
            <w:tcW w:w="576" w:type="dxa"/>
          </w:tcPr>
          <w:p w14:paraId="600769CF" w14:textId="77777777" w:rsidR="001F6A0C" w:rsidRPr="0082051A" w:rsidRDefault="001F6A0C" w:rsidP="001F6A0C">
            <w:pPr>
              <w:spacing w:after="220"/>
            </w:pPr>
          </w:p>
        </w:tc>
        <w:tc>
          <w:tcPr>
            <w:tcW w:w="848" w:type="dxa"/>
          </w:tcPr>
          <w:p w14:paraId="17730397" w14:textId="77777777" w:rsidR="001F6A0C" w:rsidRPr="0082051A" w:rsidRDefault="001F6A0C" w:rsidP="001F6A0C">
            <w:pPr>
              <w:spacing w:after="220"/>
            </w:pPr>
          </w:p>
        </w:tc>
        <w:tc>
          <w:tcPr>
            <w:tcW w:w="554" w:type="dxa"/>
          </w:tcPr>
          <w:p w14:paraId="325D8615" w14:textId="2F5F9735" w:rsidR="001F6A0C" w:rsidRPr="0082051A" w:rsidRDefault="00DD46E2" w:rsidP="001F6A0C">
            <w:pPr>
              <w:spacing w:after="220"/>
            </w:pPr>
            <w:r w:rsidRPr="0082051A">
              <w:t>X</w:t>
            </w:r>
          </w:p>
        </w:tc>
      </w:tr>
      <w:tr w:rsidR="001F6A0C" w:rsidRPr="0082051A" w14:paraId="21408AB1" w14:textId="77777777" w:rsidTr="00DE663B">
        <w:trPr>
          <w:cantSplit/>
        </w:trPr>
        <w:tc>
          <w:tcPr>
            <w:tcW w:w="6232" w:type="dxa"/>
            <w:gridSpan w:val="2"/>
          </w:tcPr>
          <w:p w14:paraId="5F083E94" w14:textId="613763F9" w:rsidR="001F6A0C" w:rsidRPr="0082051A" w:rsidRDefault="00A2411F" w:rsidP="001F6A0C">
            <w:pPr>
              <w:spacing w:after="220"/>
            </w:pPr>
            <w:r w:rsidRPr="0082051A">
              <w:t xml:space="preserve">h) </w:t>
            </w:r>
            <w:r w:rsidR="001F6A0C" w:rsidRPr="0082051A">
              <w:t>Mötesplatser</w:t>
            </w:r>
          </w:p>
        </w:tc>
        <w:tc>
          <w:tcPr>
            <w:tcW w:w="576" w:type="dxa"/>
          </w:tcPr>
          <w:p w14:paraId="5A5594A6" w14:textId="01389EE7" w:rsidR="001F6A0C" w:rsidRPr="0082051A" w:rsidRDefault="00DD46E2" w:rsidP="001F6A0C">
            <w:pPr>
              <w:spacing w:after="220"/>
            </w:pPr>
            <w:r w:rsidRPr="0082051A">
              <w:t>X</w:t>
            </w:r>
          </w:p>
        </w:tc>
        <w:tc>
          <w:tcPr>
            <w:tcW w:w="848" w:type="dxa"/>
          </w:tcPr>
          <w:p w14:paraId="203478D3" w14:textId="77777777" w:rsidR="001F6A0C" w:rsidRPr="0082051A" w:rsidRDefault="001F6A0C" w:rsidP="001F6A0C">
            <w:pPr>
              <w:spacing w:after="220"/>
            </w:pPr>
          </w:p>
        </w:tc>
        <w:tc>
          <w:tcPr>
            <w:tcW w:w="554" w:type="dxa"/>
          </w:tcPr>
          <w:p w14:paraId="180C0C4C" w14:textId="77777777" w:rsidR="001F6A0C" w:rsidRPr="0082051A" w:rsidRDefault="001F6A0C" w:rsidP="001F6A0C">
            <w:pPr>
              <w:spacing w:after="220"/>
            </w:pPr>
          </w:p>
        </w:tc>
      </w:tr>
      <w:tr w:rsidR="001F6A0C" w:rsidRPr="0082051A" w14:paraId="5F5312E7" w14:textId="77777777" w:rsidTr="00DE663B">
        <w:trPr>
          <w:cantSplit/>
        </w:trPr>
        <w:tc>
          <w:tcPr>
            <w:tcW w:w="6232" w:type="dxa"/>
            <w:gridSpan w:val="2"/>
          </w:tcPr>
          <w:p w14:paraId="44155BED" w14:textId="0261ACEE" w:rsidR="001F6A0C" w:rsidRPr="0082051A" w:rsidRDefault="00A2411F" w:rsidP="001F6A0C">
            <w:pPr>
              <w:spacing w:after="220"/>
            </w:pPr>
            <w:r w:rsidRPr="0082051A">
              <w:t xml:space="preserve">i) </w:t>
            </w:r>
            <w:r w:rsidR="001F6A0C" w:rsidRPr="0082051A">
              <w:t>Omsorg och sjukvård (</w:t>
            </w:r>
            <w:proofErr w:type="gramStart"/>
            <w:r w:rsidR="001F6A0C" w:rsidRPr="0082051A">
              <w:t>t.ex.</w:t>
            </w:r>
            <w:proofErr w:type="gramEnd"/>
            <w:r w:rsidR="001F6A0C" w:rsidRPr="0082051A">
              <w:t xml:space="preserve"> sjukvård, apotek, omsorg om barn, funktionshindrade och äldre)</w:t>
            </w:r>
          </w:p>
        </w:tc>
        <w:tc>
          <w:tcPr>
            <w:tcW w:w="576" w:type="dxa"/>
          </w:tcPr>
          <w:p w14:paraId="027472B6" w14:textId="77777777" w:rsidR="001F6A0C" w:rsidRPr="0082051A" w:rsidRDefault="001F6A0C" w:rsidP="001F6A0C">
            <w:pPr>
              <w:spacing w:after="220"/>
            </w:pPr>
          </w:p>
        </w:tc>
        <w:tc>
          <w:tcPr>
            <w:tcW w:w="848" w:type="dxa"/>
          </w:tcPr>
          <w:p w14:paraId="48615AE7" w14:textId="2458A1AE" w:rsidR="001F6A0C" w:rsidRPr="0082051A" w:rsidRDefault="00DD46E2" w:rsidP="001F6A0C">
            <w:pPr>
              <w:spacing w:after="220"/>
            </w:pPr>
            <w:r w:rsidRPr="0082051A">
              <w:t>X</w:t>
            </w:r>
          </w:p>
        </w:tc>
        <w:tc>
          <w:tcPr>
            <w:tcW w:w="554" w:type="dxa"/>
          </w:tcPr>
          <w:p w14:paraId="59E91EE5" w14:textId="77777777" w:rsidR="001F6A0C" w:rsidRPr="0082051A" w:rsidRDefault="001F6A0C" w:rsidP="001F6A0C">
            <w:pPr>
              <w:spacing w:after="220"/>
            </w:pPr>
          </w:p>
        </w:tc>
      </w:tr>
      <w:tr w:rsidR="001F6A0C" w:rsidRPr="0082051A" w14:paraId="4B312212" w14:textId="77777777" w:rsidTr="00DE663B">
        <w:trPr>
          <w:cantSplit/>
        </w:trPr>
        <w:tc>
          <w:tcPr>
            <w:tcW w:w="6232" w:type="dxa"/>
            <w:gridSpan w:val="2"/>
          </w:tcPr>
          <w:p w14:paraId="11090E59" w14:textId="0C4C9A79" w:rsidR="001F6A0C" w:rsidRPr="0082051A" w:rsidRDefault="00A2411F" w:rsidP="001F6A0C">
            <w:pPr>
              <w:spacing w:after="220"/>
            </w:pPr>
            <w:r w:rsidRPr="0082051A">
              <w:t xml:space="preserve">j) </w:t>
            </w:r>
            <w:r w:rsidR="001F6A0C" w:rsidRPr="0082051A">
              <w:t>Större anläggningar för rekreation, idrott, friluftsliv och turism</w:t>
            </w:r>
          </w:p>
        </w:tc>
        <w:tc>
          <w:tcPr>
            <w:tcW w:w="576" w:type="dxa"/>
          </w:tcPr>
          <w:p w14:paraId="23782B6C" w14:textId="77777777" w:rsidR="001F6A0C" w:rsidRPr="0082051A" w:rsidRDefault="001F6A0C" w:rsidP="001F6A0C">
            <w:pPr>
              <w:spacing w:after="220"/>
            </w:pPr>
          </w:p>
        </w:tc>
        <w:tc>
          <w:tcPr>
            <w:tcW w:w="848" w:type="dxa"/>
          </w:tcPr>
          <w:p w14:paraId="5426A5D3" w14:textId="467641BA" w:rsidR="001F6A0C" w:rsidRPr="0082051A" w:rsidRDefault="001F6A0C" w:rsidP="001F6A0C">
            <w:pPr>
              <w:spacing w:after="220"/>
            </w:pPr>
          </w:p>
        </w:tc>
        <w:tc>
          <w:tcPr>
            <w:tcW w:w="554" w:type="dxa"/>
          </w:tcPr>
          <w:p w14:paraId="69B47674" w14:textId="4EB9BC36" w:rsidR="001F6A0C" w:rsidRPr="0082051A" w:rsidRDefault="00005152" w:rsidP="001F6A0C">
            <w:pPr>
              <w:spacing w:after="220"/>
            </w:pPr>
            <w:r w:rsidRPr="0082051A">
              <w:t>X</w:t>
            </w:r>
          </w:p>
        </w:tc>
      </w:tr>
      <w:tr w:rsidR="001F6A0C" w:rsidRPr="0082051A" w14:paraId="77A39045" w14:textId="77777777" w:rsidTr="00DE663B">
        <w:trPr>
          <w:cantSplit/>
        </w:trPr>
        <w:tc>
          <w:tcPr>
            <w:tcW w:w="6232" w:type="dxa"/>
            <w:gridSpan w:val="2"/>
          </w:tcPr>
          <w:p w14:paraId="36F4F5E4" w14:textId="0BE04A69" w:rsidR="001F6A0C" w:rsidRPr="0082051A" w:rsidRDefault="00A2411F" w:rsidP="001F6A0C">
            <w:pPr>
              <w:spacing w:after="220"/>
            </w:pPr>
            <w:r w:rsidRPr="0082051A">
              <w:t xml:space="preserve">k) </w:t>
            </w:r>
            <w:r w:rsidR="001F6A0C" w:rsidRPr="0082051A">
              <w:t>Övriga sociala värden</w:t>
            </w:r>
          </w:p>
        </w:tc>
        <w:tc>
          <w:tcPr>
            <w:tcW w:w="576" w:type="dxa"/>
          </w:tcPr>
          <w:p w14:paraId="6E89EE23" w14:textId="41C45BCE" w:rsidR="001F6A0C" w:rsidRPr="0082051A" w:rsidRDefault="00005152" w:rsidP="001F6A0C">
            <w:pPr>
              <w:spacing w:after="220"/>
            </w:pPr>
            <w:r w:rsidRPr="0082051A">
              <w:t>X</w:t>
            </w:r>
          </w:p>
        </w:tc>
        <w:tc>
          <w:tcPr>
            <w:tcW w:w="848" w:type="dxa"/>
          </w:tcPr>
          <w:p w14:paraId="3C81AB67" w14:textId="77777777" w:rsidR="001F6A0C" w:rsidRPr="0082051A" w:rsidRDefault="001F6A0C" w:rsidP="001F6A0C">
            <w:pPr>
              <w:spacing w:after="220"/>
            </w:pPr>
          </w:p>
        </w:tc>
        <w:tc>
          <w:tcPr>
            <w:tcW w:w="554" w:type="dxa"/>
          </w:tcPr>
          <w:p w14:paraId="55995D77" w14:textId="77777777" w:rsidR="001F6A0C" w:rsidRPr="0082051A" w:rsidRDefault="001F6A0C" w:rsidP="001F6A0C">
            <w:pPr>
              <w:spacing w:after="220"/>
            </w:pPr>
          </w:p>
        </w:tc>
      </w:tr>
      <w:tr w:rsidR="001F6A0C" w:rsidRPr="0082051A" w14:paraId="049405F5" w14:textId="77777777" w:rsidTr="00DE663B">
        <w:trPr>
          <w:cantSplit/>
        </w:trPr>
        <w:tc>
          <w:tcPr>
            <w:tcW w:w="1367" w:type="dxa"/>
          </w:tcPr>
          <w:p w14:paraId="58E29270" w14:textId="77777777" w:rsidR="001F6A0C" w:rsidRPr="0082051A" w:rsidRDefault="001F6A0C" w:rsidP="001F6A0C">
            <w:pPr>
              <w:spacing w:after="220"/>
              <w:rPr>
                <w:b/>
              </w:rPr>
            </w:pPr>
            <w:r w:rsidRPr="0082051A">
              <w:rPr>
                <w:b/>
              </w:rPr>
              <w:t>Kommentar:</w:t>
            </w:r>
          </w:p>
        </w:tc>
        <w:tc>
          <w:tcPr>
            <w:tcW w:w="6843" w:type="dxa"/>
            <w:gridSpan w:val="4"/>
          </w:tcPr>
          <w:p w14:paraId="6765356E" w14:textId="57767DEB" w:rsidR="00951953" w:rsidRPr="0082051A" w:rsidRDefault="00951953" w:rsidP="002C24DF">
            <w:r w:rsidRPr="0082051A">
              <w:t>7.b.</w:t>
            </w:r>
            <w:r w:rsidR="00DD46E2" w:rsidRPr="0082051A">
              <w:t xml:space="preserve"> och d.</w:t>
            </w:r>
            <w:r w:rsidR="00465327">
              <w:t xml:space="preserve"> </w:t>
            </w:r>
            <w:r w:rsidR="00465327" w:rsidRPr="00465327">
              <w:t xml:space="preserve">Områdesbestämmelserna innehåller inga bestämmelser som reglerar eller skyddar skogsområdet. Ett upphävande bedöms därför inte påverka möjligheten att avverka eller på annat sätt bruka skogen. </w:t>
            </w:r>
          </w:p>
          <w:p w14:paraId="276EF838" w14:textId="77777777" w:rsidR="00951953" w:rsidRPr="0082051A" w:rsidRDefault="00951953" w:rsidP="001F6A0C">
            <w:pPr>
              <w:spacing w:after="220"/>
            </w:pPr>
            <w:r w:rsidRPr="0082051A">
              <w:t xml:space="preserve">7.d. Checklista för barnrättsperspektivet har fyllts i. Upphävande av områdesbestämmelserna bedöms inte påverka möjligheten för förskolan </w:t>
            </w:r>
            <w:r w:rsidR="00DD46E2" w:rsidRPr="0082051A">
              <w:t xml:space="preserve">och gymnastikbyggnaden </w:t>
            </w:r>
            <w:r w:rsidRPr="0082051A">
              <w:t xml:space="preserve">att vara kvar på platsen. </w:t>
            </w:r>
            <w:r w:rsidR="00DD46E2" w:rsidRPr="0082051A">
              <w:t xml:space="preserve">Områdesbestämmelserna ger ingen byggrätt, utan reglerar användningen. Samma regelverk som gäller kring bygglov och riskreducerande åtgärder för förskolan gäller med som utan områdesbestämmelserna. </w:t>
            </w:r>
          </w:p>
          <w:p w14:paraId="75ECB271" w14:textId="01FE880C" w:rsidR="00005152" w:rsidRPr="0082051A" w:rsidRDefault="00DD46E2" w:rsidP="001F6A0C">
            <w:pPr>
              <w:spacing w:after="220"/>
            </w:pPr>
            <w:r w:rsidRPr="0082051A">
              <w:t>7.h</w:t>
            </w:r>
            <w:r w:rsidR="002C24DF">
              <w:t>, i och j. Förskola och gymnastikbyggnad finns inom området. A</w:t>
            </w:r>
            <w:r w:rsidRPr="0082051A">
              <w:t xml:space="preserve">tt upphäva områdesbestämmelserna som reglerar området till skola innebär att andra användningar blir möjliga inom området. Det kräver inte per automatik att dessa mötesplatser ska försvinna. Möjliga konsekvenser av upphävandet kan vara att förskolan är kvar, medan andra byggnader blir bostäder eller att nya mötesplatser skapas, som exempelvis att nuvarande näringsverksamhet utvecklas. </w:t>
            </w:r>
          </w:p>
          <w:p w14:paraId="3781AB43" w14:textId="7DCCC6C5" w:rsidR="00005152" w:rsidRPr="0082051A" w:rsidRDefault="00005152" w:rsidP="001F6A0C">
            <w:pPr>
              <w:spacing w:after="220"/>
            </w:pPr>
            <w:r w:rsidRPr="0082051A">
              <w:t xml:space="preserve">7.k. Den </w:t>
            </w:r>
            <w:r w:rsidR="00A1537F">
              <w:t>närings</w:t>
            </w:r>
            <w:r w:rsidRPr="0082051A">
              <w:t>verksamhet som idag bedrivs i ett av husen kan till följd av upphävandet utvecklas inom fastigheten.</w:t>
            </w:r>
          </w:p>
        </w:tc>
      </w:tr>
    </w:tbl>
    <w:p w14:paraId="70486E09" w14:textId="77777777" w:rsidR="001F6A0C" w:rsidRPr="0082051A" w:rsidRDefault="001F6A0C" w:rsidP="002D7F7E"/>
    <w:tbl>
      <w:tblPr>
        <w:tblStyle w:val="Vstervikskommun"/>
        <w:tblW w:w="8358" w:type="dxa"/>
        <w:tblLook w:val="04A0" w:firstRow="1" w:lastRow="0" w:firstColumn="1" w:lastColumn="0" w:noHBand="0" w:noVBand="1"/>
        <w:tblCaption w:val="Checklista för materiella värden"/>
        <w:tblDescription w:val="Tabellen svara med alternativ ja, nej eller osäker på frågan om några materiella värden påverkas vid genomförandet av detaljplanen. Vilken påverkan och effekterna av den förklaras längst ned i tabellens kommentar. "/>
      </w:tblPr>
      <w:tblGrid>
        <w:gridCol w:w="1492"/>
        <w:gridCol w:w="4886"/>
        <w:gridCol w:w="583"/>
        <w:gridCol w:w="843"/>
        <w:gridCol w:w="554"/>
      </w:tblGrid>
      <w:tr w:rsidR="001F6A0C" w:rsidRPr="0082051A" w14:paraId="00FD587F" w14:textId="77777777" w:rsidTr="002B366C">
        <w:trPr>
          <w:cnfStyle w:val="100000000000" w:firstRow="1" w:lastRow="0" w:firstColumn="0" w:lastColumn="0" w:oddVBand="0" w:evenVBand="0" w:oddHBand="0" w:evenHBand="0" w:firstRowFirstColumn="0" w:firstRowLastColumn="0" w:lastRowFirstColumn="0" w:lastRowLastColumn="0"/>
          <w:cantSplit/>
          <w:tblHeader/>
        </w:trPr>
        <w:tc>
          <w:tcPr>
            <w:tcW w:w="8358" w:type="dxa"/>
            <w:gridSpan w:val="5"/>
          </w:tcPr>
          <w:p w14:paraId="35CC7DA8" w14:textId="4C869DF2" w:rsidR="001F6A0C" w:rsidRPr="0082051A" w:rsidRDefault="00925537" w:rsidP="001F6A0C">
            <w:pPr>
              <w:spacing w:after="220"/>
            </w:pPr>
            <w:r w:rsidRPr="0082051A">
              <w:lastRenderedPageBreak/>
              <w:t xml:space="preserve">8. </w:t>
            </w:r>
            <w:r w:rsidR="001F6A0C" w:rsidRPr="0082051A">
              <w:t>Materiella värden</w:t>
            </w:r>
          </w:p>
        </w:tc>
      </w:tr>
      <w:tr w:rsidR="001F6A0C" w:rsidRPr="0082051A" w14:paraId="714D3DF9" w14:textId="77777777" w:rsidTr="002B366C">
        <w:trPr>
          <w:cantSplit/>
        </w:trPr>
        <w:tc>
          <w:tcPr>
            <w:tcW w:w="6378" w:type="dxa"/>
            <w:gridSpan w:val="2"/>
            <w:shd w:val="clear" w:color="auto" w:fill="EEECE1" w:themeFill="background2"/>
          </w:tcPr>
          <w:p w14:paraId="1238B809" w14:textId="77777777" w:rsidR="001F6A0C" w:rsidRPr="0082051A" w:rsidRDefault="001F6A0C" w:rsidP="001F6A0C">
            <w:pPr>
              <w:spacing w:after="220"/>
            </w:pPr>
            <w:r w:rsidRPr="0082051A">
              <w:t>Kan det antas att något av nedanstående påverkas vid ett genomförande av detaljplanen?</w:t>
            </w:r>
          </w:p>
        </w:tc>
        <w:tc>
          <w:tcPr>
            <w:tcW w:w="583" w:type="dxa"/>
            <w:shd w:val="clear" w:color="auto" w:fill="EEECE1" w:themeFill="background2"/>
          </w:tcPr>
          <w:p w14:paraId="24F8F814" w14:textId="77777777" w:rsidR="001F6A0C" w:rsidRPr="0082051A" w:rsidRDefault="001F6A0C" w:rsidP="001F6A0C">
            <w:pPr>
              <w:spacing w:after="220"/>
            </w:pPr>
            <w:r w:rsidRPr="0082051A">
              <w:t>Ja</w:t>
            </w:r>
          </w:p>
        </w:tc>
        <w:tc>
          <w:tcPr>
            <w:tcW w:w="843" w:type="dxa"/>
            <w:shd w:val="clear" w:color="auto" w:fill="EEECE1" w:themeFill="background2"/>
          </w:tcPr>
          <w:p w14:paraId="7E51EF31" w14:textId="77777777" w:rsidR="001F6A0C" w:rsidRPr="0082051A" w:rsidRDefault="001F6A0C" w:rsidP="001F6A0C">
            <w:pPr>
              <w:spacing w:after="220"/>
            </w:pPr>
            <w:r w:rsidRPr="0082051A">
              <w:t>Osäker</w:t>
            </w:r>
          </w:p>
        </w:tc>
        <w:tc>
          <w:tcPr>
            <w:tcW w:w="554" w:type="dxa"/>
            <w:shd w:val="clear" w:color="auto" w:fill="EEECE1" w:themeFill="background2"/>
          </w:tcPr>
          <w:p w14:paraId="28521DC8" w14:textId="77777777" w:rsidR="001F6A0C" w:rsidRPr="0082051A" w:rsidRDefault="001F6A0C" w:rsidP="001F6A0C">
            <w:pPr>
              <w:spacing w:after="220"/>
            </w:pPr>
            <w:r w:rsidRPr="0082051A">
              <w:t>Nej</w:t>
            </w:r>
          </w:p>
        </w:tc>
      </w:tr>
      <w:tr w:rsidR="002B366C" w:rsidRPr="0082051A" w14:paraId="7BDD65AD" w14:textId="77777777" w:rsidTr="002B366C">
        <w:trPr>
          <w:cantSplit/>
        </w:trPr>
        <w:tc>
          <w:tcPr>
            <w:tcW w:w="6378" w:type="dxa"/>
            <w:gridSpan w:val="2"/>
          </w:tcPr>
          <w:p w14:paraId="29984876" w14:textId="3B5996E9" w:rsidR="002B366C" w:rsidRPr="0082051A" w:rsidRDefault="002B366C" w:rsidP="001F6A0C">
            <w:pPr>
              <w:rPr>
                <w:b/>
                <w:bCs/>
              </w:rPr>
            </w:pPr>
            <w:r w:rsidRPr="0082051A">
              <w:rPr>
                <w:b/>
                <w:bCs/>
              </w:rPr>
              <w:t>Naturresurser med högre förnyelseförmåga</w:t>
            </w:r>
          </w:p>
        </w:tc>
        <w:tc>
          <w:tcPr>
            <w:tcW w:w="583" w:type="dxa"/>
          </w:tcPr>
          <w:p w14:paraId="5220A458" w14:textId="77777777" w:rsidR="002B366C" w:rsidRPr="0082051A" w:rsidRDefault="002B366C" w:rsidP="001F6A0C"/>
        </w:tc>
        <w:tc>
          <w:tcPr>
            <w:tcW w:w="843" w:type="dxa"/>
          </w:tcPr>
          <w:p w14:paraId="494D96C4" w14:textId="77777777" w:rsidR="002B366C" w:rsidRPr="0082051A" w:rsidRDefault="002B366C" w:rsidP="001F6A0C"/>
        </w:tc>
        <w:tc>
          <w:tcPr>
            <w:tcW w:w="554" w:type="dxa"/>
          </w:tcPr>
          <w:p w14:paraId="409DAC07" w14:textId="77777777" w:rsidR="002B366C" w:rsidRPr="0082051A" w:rsidRDefault="002B366C" w:rsidP="001F6A0C"/>
        </w:tc>
      </w:tr>
      <w:tr w:rsidR="001F6A0C" w:rsidRPr="0082051A" w14:paraId="1B7D5C87" w14:textId="77777777" w:rsidTr="002B366C">
        <w:trPr>
          <w:cantSplit/>
        </w:trPr>
        <w:tc>
          <w:tcPr>
            <w:tcW w:w="6378" w:type="dxa"/>
            <w:gridSpan w:val="2"/>
          </w:tcPr>
          <w:p w14:paraId="4664CD31" w14:textId="49DDD5FB" w:rsidR="001F6A0C" w:rsidRPr="0082051A" w:rsidRDefault="00A2411F" w:rsidP="001F6A0C">
            <w:pPr>
              <w:spacing w:after="220"/>
            </w:pPr>
            <w:r w:rsidRPr="0082051A">
              <w:t xml:space="preserve">a) </w:t>
            </w:r>
            <w:r w:rsidR="001F6A0C" w:rsidRPr="0082051A">
              <w:t>Skog (skogsbruk)</w:t>
            </w:r>
          </w:p>
        </w:tc>
        <w:tc>
          <w:tcPr>
            <w:tcW w:w="583" w:type="dxa"/>
          </w:tcPr>
          <w:p w14:paraId="2420A326" w14:textId="77777777" w:rsidR="001F6A0C" w:rsidRPr="0082051A" w:rsidRDefault="001F6A0C" w:rsidP="001F6A0C">
            <w:pPr>
              <w:spacing w:after="220"/>
            </w:pPr>
          </w:p>
        </w:tc>
        <w:tc>
          <w:tcPr>
            <w:tcW w:w="843" w:type="dxa"/>
          </w:tcPr>
          <w:p w14:paraId="131FB430" w14:textId="573B48FE" w:rsidR="001F6A0C" w:rsidRPr="0082051A" w:rsidRDefault="001F6A0C" w:rsidP="001F6A0C">
            <w:pPr>
              <w:spacing w:after="220"/>
            </w:pPr>
          </w:p>
        </w:tc>
        <w:tc>
          <w:tcPr>
            <w:tcW w:w="554" w:type="dxa"/>
          </w:tcPr>
          <w:p w14:paraId="42503E93" w14:textId="186C0BE5" w:rsidR="001F6A0C" w:rsidRPr="0082051A" w:rsidRDefault="00005152" w:rsidP="001F6A0C">
            <w:pPr>
              <w:spacing w:after="220"/>
            </w:pPr>
            <w:r w:rsidRPr="0082051A">
              <w:t>X</w:t>
            </w:r>
          </w:p>
        </w:tc>
      </w:tr>
      <w:tr w:rsidR="001F6A0C" w:rsidRPr="0082051A" w14:paraId="614AB1C8" w14:textId="77777777" w:rsidTr="002B366C">
        <w:trPr>
          <w:cantSplit/>
        </w:trPr>
        <w:tc>
          <w:tcPr>
            <w:tcW w:w="6378" w:type="dxa"/>
            <w:gridSpan w:val="2"/>
          </w:tcPr>
          <w:p w14:paraId="335379B1" w14:textId="0D4DF56B" w:rsidR="001F6A0C" w:rsidRPr="0082051A" w:rsidRDefault="00A2411F" w:rsidP="001F6A0C">
            <w:pPr>
              <w:spacing w:after="220"/>
            </w:pPr>
            <w:r w:rsidRPr="0082051A">
              <w:t xml:space="preserve">b) </w:t>
            </w:r>
            <w:r w:rsidR="001F6A0C" w:rsidRPr="0082051A">
              <w:t>Fiske (vilt och odling)</w:t>
            </w:r>
          </w:p>
        </w:tc>
        <w:tc>
          <w:tcPr>
            <w:tcW w:w="583" w:type="dxa"/>
          </w:tcPr>
          <w:p w14:paraId="24703C31" w14:textId="77777777" w:rsidR="001F6A0C" w:rsidRPr="0082051A" w:rsidRDefault="001F6A0C" w:rsidP="001F6A0C">
            <w:pPr>
              <w:spacing w:after="220"/>
            </w:pPr>
          </w:p>
        </w:tc>
        <w:tc>
          <w:tcPr>
            <w:tcW w:w="843" w:type="dxa"/>
          </w:tcPr>
          <w:p w14:paraId="00C1E2D2" w14:textId="77777777" w:rsidR="001F6A0C" w:rsidRPr="0082051A" w:rsidRDefault="001F6A0C" w:rsidP="001F6A0C">
            <w:pPr>
              <w:spacing w:after="220"/>
            </w:pPr>
          </w:p>
        </w:tc>
        <w:tc>
          <w:tcPr>
            <w:tcW w:w="554" w:type="dxa"/>
          </w:tcPr>
          <w:p w14:paraId="29273C8D" w14:textId="79199A9C" w:rsidR="001F6A0C" w:rsidRPr="0082051A" w:rsidRDefault="00005152" w:rsidP="001F6A0C">
            <w:pPr>
              <w:spacing w:after="220"/>
            </w:pPr>
            <w:r w:rsidRPr="0082051A">
              <w:t>X</w:t>
            </w:r>
          </w:p>
        </w:tc>
      </w:tr>
      <w:tr w:rsidR="001F6A0C" w:rsidRPr="0082051A" w14:paraId="1D01A060" w14:textId="77777777" w:rsidTr="002B366C">
        <w:trPr>
          <w:cantSplit/>
        </w:trPr>
        <w:tc>
          <w:tcPr>
            <w:tcW w:w="6378" w:type="dxa"/>
            <w:gridSpan w:val="2"/>
          </w:tcPr>
          <w:p w14:paraId="099332B8" w14:textId="46868409" w:rsidR="001F6A0C" w:rsidRPr="0082051A" w:rsidRDefault="00A2411F" w:rsidP="001F6A0C">
            <w:pPr>
              <w:spacing w:after="220"/>
            </w:pPr>
            <w:r w:rsidRPr="0082051A">
              <w:t xml:space="preserve">c) </w:t>
            </w:r>
            <w:r w:rsidR="001F6A0C" w:rsidRPr="0082051A">
              <w:t>Ängs- och betesmark (jordbruk)</w:t>
            </w:r>
          </w:p>
        </w:tc>
        <w:tc>
          <w:tcPr>
            <w:tcW w:w="583" w:type="dxa"/>
          </w:tcPr>
          <w:p w14:paraId="6F0D6B99" w14:textId="77777777" w:rsidR="001F6A0C" w:rsidRPr="0082051A" w:rsidRDefault="001F6A0C" w:rsidP="001F6A0C">
            <w:pPr>
              <w:spacing w:after="220"/>
            </w:pPr>
          </w:p>
        </w:tc>
        <w:tc>
          <w:tcPr>
            <w:tcW w:w="843" w:type="dxa"/>
          </w:tcPr>
          <w:p w14:paraId="70E5B39B" w14:textId="77777777" w:rsidR="001F6A0C" w:rsidRPr="0082051A" w:rsidRDefault="001F6A0C" w:rsidP="001F6A0C">
            <w:pPr>
              <w:spacing w:after="220"/>
            </w:pPr>
          </w:p>
        </w:tc>
        <w:tc>
          <w:tcPr>
            <w:tcW w:w="554" w:type="dxa"/>
          </w:tcPr>
          <w:p w14:paraId="37283838" w14:textId="664D44B6" w:rsidR="001F6A0C" w:rsidRPr="0082051A" w:rsidRDefault="00005152" w:rsidP="001F6A0C">
            <w:pPr>
              <w:spacing w:after="220"/>
            </w:pPr>
            <w:r w:rsidRPr="0082051A">
              <w:t>X</w:t>
            </w:r>
          </w:p>
        </w:tc>
      </w:tr>
      <w:tr w:rsidR="001F6A0C" w:rsidRPr="0082051A" w14:paraId="5B640DCA" w14:textId="77777777" w:rsidTr="002B366C">
        <w:trPr>
          <w:cantSplit/>
        </w:trPr>
        <w:tc>
          <w:tcPr>
            <w:tcW w:w="6378" w:type="dxa"/>
            <w:gridSpan w:val="2"/>
          </w:tcPr>
          <w:p w14:paraId="62724928" w14:textId="5702D10B" w:rsidR="001F6A0C" w:rsidRPr="0082051A" w:rsidRDefault="00A2411F" w:rsidP="001F6A0C">
            <w:pPr>
              <w:spacing w:after="220"/>
            </w:pPr>
            <w:r w:rsidRPr="0082051A">
              <w:t xml:space="preserve">d) </w:t>
            </w:r>
            <w:r w:rsidR="001F6A0C" w:rsidRPr="0082051A">
              <w:t>Vilda växter och djur (t. ex bär och fisk)</w:t>
            </w:r>
          </w:p>
        </w:tc>
        <w:tc>
          <w:tcPr>
            <w:tcW w:w="583" w:type="dxa"/>
          </w:tcPr>
          <w:p w14:paraId="556D6BE8" w14:textId="77777777" w:rsidR="001F6A0C" w:rsidRPr="0082051A" w:rsidRDefault="001F6A0C" w:rsidP="001F6A0C">
            <w:pPr>
              <w:spacing w:after="220"/>
            </w:pPr>
          </w:p>
        </w:tc>
        <w:tc>
          <w:tcPr>
            <w:tcW w:w="843" w:type="dxa"/>
          </w:tcPr>
          <w:p w14:paraId="61D17E18" w14:textId="77777777" w:rsidR="001F6A0C" w:rsidRPr="0082051A" w:rsidRDefault="001F6A0C" w:rsidP="001F6A0C">
            <w:pPr>
              <w:spacing w:after="220"/>
            </w:pPr>
          </w:p>
        </w:tc>
        <w:tc>
          <w:tcPr>
            <w:tcW w:w="554" w:type="dxa"/>
          </w:tcPr>
          <w:p w14:paraId="3CDF3E41" w14:textId="3D51E5A4" w:rsidR="001F6A0C" w:rsidRPr="0082051A" w:rsidRDefault="00005152" w:rsidP="001F6A0C">
            <w:pPr>
              <w:spacing w:after="220"/>
            </w:pPr>
            <w:r w:rsidRPr="0082051A">
              <w:t>X</w:t>
            </w:r>
          </w:p>
        </w:tc>
      </w:tr>
      <w:tr w:rsidR="001F6A0C" w:rsidRPr="0082051A" w14:paraId="5C07C9F3" w14:textId="77777777" w:rsidTr="002B366C">
        <w:trPr>
          <w:cantSplit/>
        </w:trPr>
        <w:tc>
          <w:tcPr>
            <w:tcW w:w="6378" w:type="dxa"/>
            <w:gridSpan w:val="2"/>
          </w:tcPr>
          <w:p w14:paraId="2871F7D8" w14:textId="5A1F0AAA" w:rsidR="001F6A0C" w:rsidRPr="0082051A" w:rsidRDefault="00220A33" w:rsidP="001F6A0C">
            <w:pPr>
              <w:spacing w:after="220"/>
            </w:pPr>
            <w:r w:rsidRPr="0082051A">
              <w:t xml:space="preserve">e) </w:t>
            </w:r>
            <w:r w:rsidR="001F6A0C" w:rsidRPr="0082051A">
              <w:t>Energiresurser (</w:t>
            </w:r>
            <w:proofErr w:type="gramStart"/>
            <w:r w:rsidR="001F6A0C" w:rsidRPr="0082051A">
              <w:t>t.ex.</w:t>
            </w:r>
            <w:proofErr w:type="gramEnd"/>
            <w:r w:rsidR="001F6A0C" w:rsidRPr="0082051A">
              <w:t xml:space="preserve"> vattendrag, vind, sol)</w:t>
            </w:r>
          </w:p>
        </w:tc>
        <w:tc>
          <w:tcPr>
            <w:tcW w:w="583" w:type="dxa"/>
          </w:tcPr>
          <w:p w14:paraId="373DDDCE" w14:textId="77777777" w:rsidR="001F6A0C" w:rsidRPr="0082051A" w:rsidRDefault="001F6A0C" w:rsidP="001F6A0C">
            <w:pPr>
              <w:spacing w:after="220"/>
            </w:pPr>
          </w:p>
        </w:tc>
        <w:tc>
          <w:tcPr>
            <w:tcW w:w="843" w:type="dxa"/>
          </w:tcPr>
          <w:p w14:paraId="5B72F47C" w14:textId="77777777" w:rsidR="001F6A0C" w:rsidRPr="0082051A" w:rsidRDefault="001F6A0C" w:rsidP="001F6A0C">
            <w:pPr>
              <w:spacing w:after="220"/>
            </w:pPr>
          </w:p>
        </w:tc>
        <w:tc>
          <w:tcPr>
            <w:tcW w:w="554" w:type="dxa"/>
          </w:tcPr>
          <w:p w14:paraId="641A3247" w14:textId="09E39129" w:rsidR="001F6A0C" w:rsidRPr="0082051A" w:rsidRDefault="00005152" w:rsidP="001F6A0C">
            <w:pPr>
              <w:spacing w:after="220"/>
            </w:pPr>
            <w:r w:rsidRPr="0082051A">
              <w:t>X</w:t>
            </w:r>
          </w:p>
        </w:tc>
      </w:tr>
      <w:tr w:rsidR="001F6A0C" w:rsidRPr="0082051A" w14:paraId="489CD121" w14:textId="77777777" w:rsidTr="002B366C">
        <w:trPr>
          <w:cantSplit/>
        </w:trPr>
        <w:tc>
          <w:tcPr>
            <w:tcW w:w="6378" w:type="dxa"/>
            <w:gridSpan w:val="2"/>
          </w:tcPr>
          <w:p w14:paraId="31DB484B" w14:textId="10BFE3D3" w:rsidR="001F6A0C" w:rsidRPr="0082051A" w:rsidRDefault="00220A33" w:rsidP="001F6A0C">
            <w:pPr>
              <w:spacing w:after="220"/>
            </w:pPr>
            <w:r w:rsidRPr="0082051A">
              <w:t xml:space="preserve">f) </w:t>
            </w:r>
            <w:r w:rsidR="001F6A0C" w:rsidRPr="0082051A">
              <w:t>Färskvatten (ytvatten)</w:t>
            </w:r>
          </w:p>
        </w:tc>
        <w:tc>
          <w:tcPr>
            <w:tcW w:w="583" w:type="dxa"/>
          </w:tcPr>
          <w:p w14:paraId="447136FE" w14:textId="77777777" w:rsidR="001F6A0C" w:rsidRPr="0082051A" w:rsidRDefault="001F6A0C" w:rsidP="001F6A0C">
            <w:pPr>
              <w:spacing w:after="220"/>
            </w:pPr>
          </w:p>
        </w:tc>
        <w:tc>
          <w:tcPr>
            <w:tcW w:w="843" w:type="dxa"/>
          </w:tcPr>
          <w:p w14:paraId="46578EA2" w14:textId="77777777" w:rsidR="001F6A0C" w:rsidRPr="0082051A" w:rsidRDefault="001F6A0C" w:rsidP="001F6A0C">
            <w:pPr>
              <w:spacing w:after="220"/>
            </w:pPr>
          </w:p>
        </w:tc>
        <w:tc>
          <w:tcPr>
            <w:tcW w:w="554" w:type="dxa"/>
          </w:tcPr>
          <w:p w14:paraId="2807A6F5" w14:textId="7A44776E" w:rsidR="001F6A0C" w:rsidRPr="0082051A" w:rsidRDefault="00005152" w:rsidP="001F6A0C">
            <w:pPr>
              <w:spacing w:after="220"/>
            </w:pPr>
            <w:r w:rsidRPr="0082051A">
              <w:t>X</w:t>
            </w:r>
          </w:p>
        </w:tc>
      </w:tr>
      <w:tr w:rsidR="001F6A0C" w:rsidRPr="0082051A" w14:paraId="3FD100B7" w14:textId="77777777" w:rsidTr="002B366C">
        <w:trPr>
          <w:cantSplit/>
        </w:trPr>
        <w:tc>
          <w:tcPr>
            <w:tcW w:w="1492" w:type="dxa"/>
          </w:tcPr>
          <w:p w14:paraId="430FCDCF" w14:textId="77777777" w:rsidR="001F6A0C" w:rsidRPr="0082051A" w:rsidRDefault="001F6A0C" w:rsidP="001F6A0C">
            <w:pPr>
              <w:spacing w:after="220"/>
              <w:rPr>
                <w:b/>
              </w:rPr>
            </w:pPr>
            <w:r w:rsidRPr="0082051A">
              <w:rPr>
                <w:b/>
              </w:rPr>
              <w:t>Kommentar:</w:t>
            </w:r>
          </w:p>
        </w:tc>
        <w:tc>
          <w:tcPr>
            <w:tcW w:w="6866" w:type="dxa"/>
            <w:gridSpan w:val="4"/>
          </w:tcPr>
          <w:p w14:paraId="50574A7A" w14:textId="77777777" w:rsidR="001F6A0C" w:rsidRPr="0082051A" w:rsidRDefault="001F6A0C" w:rsidP="001F6A0C">
            <w:pPr>
              <w:spacing w:after="220"/>
            </w:pPr>
          </w:p>
        </w:tc>
      </w:tr>
      <w:tr w:rsidR="001F6A0C" w:rsidRPr="0082051A" w14:paraId="57F30F18" w14:textId="77777777" w:rsidTr="002B366C">
        <w:trPr>
          <w:cantSplit/>
        </w:trPr>
        <w:tc>
          <w:tcPr>
            <w:tcW w:w="8358" w:type="dxa"/>
            <w:gridSpan w:val="5"/>
          </w:tcPr>
          <w:p w14:paraId="50153084" w14:textId="77777777" w:rsidR="001F6A0C" w:rsidRPr="0082051A" w:rsidRDefault="001F6A0C" w:rsidP="001F6A0C">
            <w:pPr>
              <w:spacing w:after="220"/>
              <w:rPr>
                <w:b/>
                <w:bCs/>
              </w:rPr>
            </w:pPr>
            <w:r w:rsidRPr="0082051A">
              <w:rPr>
                <w:b/>
                <w:bCs/>
              </w:rPr>
              <w:t>Naturresurser med ingen/låg förnyelseförmåga</w:t>
            </w:r>
          </w:p>
        </w:tc>
      </w:tr>
      <w:tr w:rsidR="001F6A0C" w:rsidRPr="0082051A" w14:paraId="3F0D194F" w14:textId="77777777" w:rsidTr="002B366C">
        <w:trPr>
          <w:cantSplit/>
        </w:trPr>
        <w:tc>
          <w:tcPr>
            <w:tcW w:w="6378" w:type="dxa"/>
            <w:gridSpan w:val="2"/>
          </w:tcPr>
          <w:p w14:paraId="2296EF13" w14:textId="5EF45F3D" w:rsidR="001F6A0C" w:rsidRPr="0082051A" w:rsidRDefault="00220A33" w:rsidP="001F6A0C">
            <w:pPr>
              <w:spacing w:after="220"/>
            </w:pPr>
            <w:r w:rsidRPr="0082051A">
              <w:t xml:space="preserve">g) </w:t>
            </w:r>
            <w:r w:rsidR="001F6A0C" w:rsidRPr="0082051A">
              <w:t>Åkermark (även plöjbar betesmark, jordbruk)</w:t>
            </w:r>
          </w:p>
        </w:tc>
        <w:tc>
          <w:tcPr>
            <w:tcW w:w="583" w:type="dxa"/>
          </w:tcPr>
          <w:p w14:paraId="135E8033" w14:textId="77777777" w:rsidR="001F6A0C" w:rsidRPr="0082051A" w:rsidRDefault="001F6A0C" w:rsidP="001F6A0C">
            <w:pPr>
              <w:spacing w:after="220"/>
            </w:pPr>
          </w:p>
        </w:tc>
        <w:tc>
          <w:tcPr>
            <w:tcW w:w="843" w:type="dxa"/>
          </w:tcPr>
          <w:p w14:paraId="2B68E544" w14:textId="77777777" w:rsidR="001F6A0C" w:rsidRPr="0082051A" w:rsidRDefault="001F6A0C" w:rsidP="001F6A0C">
            <w:pPr>
              <w:spacing w:after="220"/>
            </w:pPr>
          </w:p>
        </w:tc>
        <w:tc>
          <w:tcPr>
            <w:tcW w:w="554" w:type="dxa"/>
          </w:tcPr>
          <w:p w14:paraId="72303924" w14:textId="2FA6B73D" w:rsidR="001F6A0C" w:rsidRPr="0082051A" w:rsidRDefault="00005152" w:rsidP="001F6A0C">
            <w:pPr>
              <w:spacing w:after="220"/>
            </w:pPr>
            <w:r w:rsidRPr="0082051A">
              <w:t>X</w:t>
            </w:r>
          </w:p>
        </w:tc>
      </w:tr>
      <w:tr w:rsidR="001F6A0C" w:rsidRPr="0082051A" w14:paraId="3D5A2645" w14:textId="77777777" w:rsidTr="002B366C">
        <w:trPr>
          <w:cantSplit/>
        </w:trPr>
        <w:tc>
          <w:tcPr>
            <w:tcW w:w="6378" w:type="dxa"/>
            <w:gridSpan w:val="2"/>
          </w:tcPr>
          <w:p w14:paraId="7490AFA8" w14:textId="42DF6D1A" w:rsidR="001F6A0C" w:rsidRPr="0082051A" w:rsidRDefault="00220A33" w:rsidP="001F6A0C">
            <w:pPr>
              <w:spacing w:after="220"/>
            </w:pPr>
            <w:r w:rsidRPr="0082051A">
              <w:t xml:space="preserve">h) </w:t>
            </w:r>
            <w:r w:rsidR="001F6A0C" w:rsidRPr="0082051A">
              <w:t>Mineraler, bergarter och jordarter</w:t>
            </w:r>
          </w:p>
        </w:tc>
        <w:tc>
          <w:tcPr>
            <w:tcW w:w="583" w:type="dxa"/>
          </w:tcPr>
          <w:p w14:paraId="6DAFB691" w14:textId="77777777" w:rsidR="001F6A0C" w:rsidRPr="0082051A" w:rsidRDefault="001F6A0C" w:rsidP="001F6A0C">
            <w:pPr>
              <w:spacing w:after="220"/>
            </w:pPr>
          </w:p>
        </w:tc>
        <w:tc>
          <w:tcPr>
            <w:tcW w:w="843" w:type="dxa"/>
          </w:tcPr>
          <w:p w14:paraId="08FBC04E" w14:textId="77777777" w:rsidR="001F6A0C" w:rsidRPr="0082051A" w:rsidRDefault="001F6A0C" w:rsidP="001F6A0C">
            <w:pPr>
              <w:spacing w:after="220"/>
            </w:pPr>
          </w:p>
        </w:tc>
        <w:tc>
          <w:tcPr>
            <w:tcW w:w="554" w:type="dxa"/>
          </w:tcPr>
          <w:p w14:paraId="3D0D2BE8" w14:textId="4B70E801" w:rsidR="001F6A0C" w:rsidRPr="0082051A" w:rsidRDefault="00167493" w:rsidP="001F6A0C">
            <w:pPr>
              <w:spacing w:after="220"/>
            </w:pPr>
            <w:r w:rsidRPr="0082051A">
              <w:t>X</w:t>
            </w:r>
          </w:p>
        </w:tc>
      </w:tr>
      <w:tr w:rsidR="001F6A0C" w:rsidRPr="0082051A" w14:paraId="17087830" w14:textId="77777777" w:rsidTr="002B366C">
        <w:trPr>
          <w:cantSplit/>
        </w:trPr>
        <w:tc>
          <w:tcPr>
            <w:tcW w:w="6378" w:type="dxa"/>
            <w:gridSpan w:val="2"/>
          </w:tcPr>
          <w:p w14:paraId="467AE761" w14:textId="009A19CD" w:rsidR="001F6A0C" w:rsidRPr="0082051A" w:rsidRDefault="00220A33" w:rsidP="001F6A0C">
            <w:pPr>
              <w:spacing w:after="220"/>
            </w:pPr>
            <w:r w:rsidRPr="0082051A">
              <w:t xml:space="preserve">i) </w:t>
            </w:r>
            <w:r w:rsidR="2CC63233" w:rsidRPr="0082051A">
              <w:t>Energiresurser (</w:t>
            </w:r>
            <w:proofErr w:type="gramStart"/>
            <w:r w:rsidR="2CC63233" w:rsidRPr="0082051A">
              <w:t>t. ex.</w:t>
            </w:r>
            <w:proofErr w:type="gramEnd"/>
            <w:r w:rsidR="2CC63233" w:rsidRPr="0082051A">
              <w:t xml:space="preserve"> torv, kol)</w:t>
            </w:r>
          </w:p>
        </w:tc>
        <w:tc>
          <w:tcPr>
            <w:tcW w:w="583" w:type="dxa"/>
          </w:tcPr>
          <w:p w14:paraId="740B448F" w14:textId="77777777" w:rsidR="001F6A0C" w:rsidRPr="0082051A" w:rsidRDefault="001F6A0C" w:rsidP="001F6A0C">
            <w:pPr>
              <w:spacing w:after="220"/>
            </w:pPr>
          </w:p>
        </w:tc>
        <w:tc>
          <w:tcPr>
            <w:tcW w:w="843" w:type="dxa"/>
          </w:tcPr>
          <w:p w14:paraId="6F52175C" w14:textId="77777777" w:rsidR="001F6A0C" w:rsidRPr="0082051A" w:rsidRDefault="001F6A0C" w:rsidP="001F6A0C">
            <w:pPr>
              <w:spacing w:after="220"/>
            </w:pPr>
          </w:p>
        </w:tc>
        <w:tc>
          <w:tcPr>
            <w:tcW w:w="554" w:type="dxa"/>
          </w:tcPr>
          <w:p w14:paraId="3B57168A" w14:textId="458149B3" w:rsidR="001F6A0C" w:rsidRPr="0082051A" w:rsidRDefault="00167493" w:rsidP="001F6A0C">
            <w:pPr>
              <w:spacing w:after="220"/>
            </w:pPr>
            <w:r w:rsidRPr="0082051A">
              <w:t>X</w:t>
            </w:r>
          </w:p>
        </w:tc>
      </w:tr>
      <w:tr w:rsidR="001F6A0C" w:rsidRPr="0082051A" w14:paraId="3160C1BE" w14:textId="77777777" w:rsidTr="002B366C">
        <w:trPr>
          <w:cantSplit/>
        </w:trPr>
        <w:tc>
          <w:tcPr>
            <w:tcW w:w="6378" w:type="dxa"/>
            <w:gridSpan w:val="2"/>
          </w:tcPr>
          <w:p w14:paraId="3AF78AED" w14:textId="5DEEE293" w:rsidR="001F6A0C" w:rsidRPr="0082051A" w:rsidRDefault="00220A33" w:rsidP="001F6A0C">
            <w:pPr>
              <w:spacing w:after="220"/>
            </w:pPr>
            <w:r w:rsidRPr="0082051A">
              <w:t xml:space="preserve">j) </w:t>
            </w:r>
            <w:r w:rsidR="001F6A0C" w:rsidRPr="0082051A">
              <w:t>Färskvatten (grundvattentillgångar)</w:t>
            </w:r>
          </w:p>
        </w:tc>
        <w:tc>
          <w:tcPr>
            <w:tcW w:w="583" w:type="dxa"/>
          </w:tcPr>
          <w:p w14:paraId="4599767F" w14:textId="77777777" w:rsidR="001F6A0C" w:rsidRPr="0082051A" w:rsidRDefault="001F6A0C" w:rsidP="001F6A0C">
            <w:pPr>
              <w:spacing w:after="220"/>
            </w:pPr>
          </w:p>
        </w:tc>
        <w:tc>
          <w:tcPr>
            <w:tcW w:w="843" w:type="dxa"/>
          </w:tcPr>
          <w:p w14:paraId="2B63BC28" w14:textId="77777777" w:rsidR="001F6A0C" w:rsidRPr="0082051A" w:rsidRDefault="001F6A0C" w:rsidP="001F6A0C">
            <w:pPr>
              <w:spacing w:after="220"/>
            </w:pPr>
          </w:p>
        </w:tc>
        <w:tc>
          <w:tcPr>
            <w:tcW w:w="554" w:type="dxa"/>
          </w:tcPr>
          <w:p w14:paraId="2C361217" w14:textId="0BF541FB" w:rsidR="001F6A0C" w:rsidRPr="0082051A" w:rsidRDefault="00167493" w:rsidP="001F6A0C">
            <w:pPr>
              <w:spacing w:after="220"/>
            </w:pPr>
            <w:r w:rsidRPr="0082051A">
              <w:t>X</w:t>
            </w:r>
          </w:p>
        </w:tc>
      </w:tr>
      <w:tr w:rsidR="001F6A0C" w:rsidRPr="0082051A" w14:paraId="443D9FD6" w14:textId="77777777" w:rsidTr="002B366C">
        <w:trPr>
          <w:cantSplit/>
        </w:trPr>
        <w:tc>
          <w:tcPr>
            <w:tcW w:w="6378" w:type="dxa"/>
            <w:gridSpan w:val="2"/>
          </w:tcPr>
          <w:p w14:paraId="67F55124" w14:textId="61D97846" w:rsidR="001F6A0C" w:rsidRPr="0082051A" w:rsidRDefault="00220A33" w:rsidP="001F6A0C">
            <w:pPr>
              <w:spacing w:after="220"/>
            </w:pPr>
            <w:r w:rsidRPr="0082051A">
              <w:t xml:space="preserve">k) </w:t>
            </w:r>
            <w:r w:rsidR="001F6A0C" w:rsidRPr="0082051A">
              <w:t>Övriga geologiska resurser (</w:t>
            </w:r>
            <w:proofErr w:type="gramStart"/>
            <w:r w:rsidR="001F6A0C" w:rsidRPr="0082051A">
              <w:t>t. ex.</w:t>
            </w:r>
            <w:proofErr w:type="gramEnd"/>
            <w:r w:rsidR="001F6A0C" w:rsidRPr="0082051A">
              <w:t xml:space="preserve"> </w:t>
            </w:r>
            <w:proofErr w:type="spellStart"/>
            <w:r w:rsidR="001F6A0C" w:rsidRPr="0082051A">
              <w:t>landformer</w:t>
            </w:r>
            <w:proofErr w:type="spellEnd"/>
            <w:r w:rsidR="001F6A0C" w:rsidRPr="0082051A">
              <w:t>, geologiska formationer, fossil)</w:t>
            </w:r>
          </w:p>
        </w:tc>
        <w:tc>
          <w:tcPr>
            <w:tcW w:w="583" w:type="dxa"/>
          </w:tcPr>
          <w:p w14:paraId="4936B7FB" w14:textId="77777777" w:rsidR="001F6A0C" w:rsidRPr="0082051A" w:rsidRDefault="001F6A0C" w:rsidP="001F6A0C">
            <w:pPr>
              <w:spacing w:after="220"/>
            </w:pPr>
          </w:p>
        </w:tc>
        <w:tc>
          <w:tcPr>
            <w:tcW w:w="843" w:type="dxa"/>
          </w:tcPr>
          <w:p w14:paraId="533CF338" w14:textId="77777777" w:rsidR="001F6A0C" w:rsidRPr="0082051A" w:rsidRDefault="001F6A0C" w:rsidP="001F6A0C">
            <w:pPr>
              <w:spacing w:after="220"/>
            </w:pPr>
          </w:p>
        </w:tc>
        <w:tc>
          <w:tcPr>
            <w:tcW w:w="554" w:type="dxa"/>
          </w:tcPr>
          <w:p w14:paraId="644B9FC8" w14:textId="5AF0E784" w:rsidR="001F6A0C" w:rsidRPr="0082051A" w:rsidRDefault="00167493" w:rsidP="001F6A0C">
            <w:pPr>
              <w:spacing w:after="220"/>
            </w:pPr>
            <w:r w:rsidRPr="0082051A">
              <w:t>X</w:t>
            </w:r>
          </w:p>
        </w:tc>
      </w:tr>
      <w:tr w:rsidR="001F6A0C" w:rsidRPr="0082051A" w14:paraId="3AFC9B10" w14:textId="77777777" w:rsidTr="002B366C">
        <w:trPr>
          <w:cantSplit/>
        </w:trPr>
        <w:tc>
          <w:tcPr>
            <w:tcW w:w="1492" w:type="dxa"/>
          </w:tcPr>
          <w:p w14:paraId="0B29A8F7" w14:textId="77777777" w:rsidR="001F6A0C" w:rsidRPr="0082051A" w:rsidRDefault="001F6A0C" w:rsidP="001F6A0C">
            <w:pPr>
              <w:spacing w:after="220"/>
              <w:rPr>
                <w:b/>
              </w:rPr>
            </w:pPr>
            <w:r w:rsidRPr="0082051A">
              <w:rPr>
                <w:b/>
              </w:rPr>
              <w:t>Kommentar:</w:t>
            </w:r>
          </w:p>
        </w:tc>
        <w:tc>
          <w:tcPr>
            <w:tcW w:w="6866" w:type="dxa"/>
            <w:gridSpan w:val="4"/>
          </w:tcPr>
          <w:p w14:paraId="5145D5FB" w14:textId="4B604ACF" w:rsidR="00B40B56" w:rsidRPr="0082051A" w:rsidRDefault="00005152" w:rsidP="00B40B56">
            <w:pPr>
              <w:spacing w:after="220"/>
            </w:pPr>
            <w:r w:rsidRPr="0082051A">
              <w:t xml:space="preserve"> </w:t>
            </w:r>
            <w:r w:rsidR="00B40B56" w:rsidRPr="0082051A">
              <w:t xml:space="preserve">8.a och g. Bestämmelseområdet omfattar en del jordbruksmark i den nordvästra delen, samt skogsbruk i östra delen. Jordbruksmarken är reglerad till skyddsområde för kraftledning och får ej bebyggas. Skogsdelen är till viss del reglerad till skolområde som får bebyggas, och till viss del skyddsområde till kraftledning som inte får bebyggas. Upphävande av områdesbestämmelserna bedöms inte påverka jord- eller skogsbruket negativt till följd av att de redan är skyddade enligt 3 kap 4 § MB. </w:t>
            </w:r>
          </w:p>
          <w:p w14:paraId="5843C580" w14:textId="33F27EDC" w:rsidR="001F6A0C" w:rsidRPr="0082051A" w:rsidRDefault="00B40B56" w:rsidP="001F6A0C">
            <w:pPr>
              <w:spacing w:after="220"/>
            </w:pPr>
            <w:r w:rsidRPr="0082051A">
              <w:t>Brukningsvärd jordbruksmark får tas i anspråk för bebyggelse eller anläggningar endast om det behövs för att tillgodose väsentliga samhällsintressen och detta behov inte kan tillgodoses på ett från allmän synpunkt tillfredsställande sätt genom att annan mark tas i anspråk.</w:t>
            </w:r>
          </w:p>
        </w:tc>
      </w:tr>
    </w:tbl>
    <w:p w14:paraId="1D634040" w14:textId="77777777" w:rsidR="001F6A0C" w:rsidRPr="0082051A" w:rsidRDefault="001F6A0C" w:rsidP="002D7F7E"/>
    <w:tbl>
      <w:tblPr>
        <w:tblStyle w:val="Vstervikskommun"/>
        <w:tblW w:w="8358" w:type="dxa"/>
        <w:tblLook w:val="04A0" w:firstRow="1" w:lastRow="0" w:firstColumn="1" w:lastColumn="0" w:noHBand="0" w:noVBand="1"/>
        <w:tblCaption w:val="Checklista för infrastruktur och teknisk försörjning"/>
        <w:tblDescription w:val="Tabellen svarar med alternativen ja, nej eller osäker på om ett genomförande av detaljplanen påverkar aspekter inom infrastruktur och teknisk försörjning. Vilken påverkan och effekterna av den summeras i kommantaren längst ned i tabellen."/>
      </w:tblPr>
      <w:tblGrid>
        <w:gridCol w:w="1391"/>
        <w:gridCol w:w="4959"/>
        <w:gridCol w:w="591"/>
        <w:gridCol w:w="855"/>
        <w:gridCol w:w="562"/>
      </w:tblGrid>
      <w:tr w:rsidR="001F6A0C" w:rsidRPr="0082051A" w14:paraId="40A85055" w14:textId="77777777" w:rsidTr="00DE663B">
        <w:trPr>
          <w:cnfStyle w:val="100000000000" w:firstRow="1" w:lastRow="0" w:firstColumn="0" w:lastColumn="0" w:oddVBand="0" w:evenVBand="0" w:oddHBand="0" w:evenHBand="0" w:firstRowFirstColumn="0" w:firstRowLastColumn="0" w:lastRowFirstColumn="0" w:lastRowLastColumn="0"/>
          <w:cantSplit/>
        </w:trPr>
        <w:tc>
          <w:tcPr>
            <w:tcW w:w="8210" w:type="dxa"/>
            <w:gridSpan w:val="5"/>
          </w:tcPr>
          <w:p w14:paraId="42A14A33" w14:textId="31092FE3" w:rsidR="001F6A0C" w:rsidRPr="0082051A" w:rsidRDefault="007945C2" w:rsidP="001F6A0C">
            <w:pPr>
              <w:spacing w:after="220"/>
            </w:pPr>
            <w:r w:rsidRPr="0082051A">
              <w:t xml:space="preserve">9. </w:t>
            </w:r>
            <w:r w:rsidR="001F6A0C" w:rsidRPr="0082051A">
              <w:t>Infrastruktur och teknisk försörjning</w:t>
            </w:r>
          </w:p>
        </w:tc>
      </w:tr>
      <w:tr w:rsidR="001F6A0C" w:rsidRPr="0082051A" w14:paraId="387005CB" w14:textId="77777777" w:rsidTr="00DE663B">
        <w:trPr>
          <w:cantSplit/>
        </w:trPr>
        <w:tc>
          <w:tcPr>
            <w:tcW w:w="6237" w:type="dxa"/>
            <w:gridSpan w:val="2"/>
            <w:shd w:val="clear" w:color="auto" w:fill="EEECE1" w:themeFill="background2"/>
          </w:tcPr>
          <w:p w14:paraId="141EA380" w14:textId="77777777" w:rsidR="001F6A0C" w:rsidRPr="0082051A" w:rsidRDefault="001F6A0C" w:rsidP="001F6A0C">
            <w:pPr>
              <w:spacing w:after="220"/>
            </w:pPr>
            <w:r w:rsidRPr="0082051A">
              <w:lastRenderedPageBreak/>
              <w:t>Kan det antas att något av nedanstående påverkas vid ett genomförande av detaljplanen?</w:t>
            </w:r>
          </w:p>
        </w:tc>
        <w:tc>
          <w:tcPr>
            <w:tcW w:w="581" w:type="dxa"/>
            <w:shd w:val="clear" w:color="auto" w:fill="EEECE1" w:themeFill="background2"/>
          </w:tcPr>
          <w:p w14:paraId="76731813" w14:textId="77777777" w:rsidR="001F6A0C" w:rsidRPr="0082051A" w:rsidRDefault="001F6A0C" w:rsidP="001F6A0C">
            <w:pPr>
              <w:spacing w:after="220"/>
            </w:pPr>
            <w:r w:rsidRPr="0082051A">
              <w:t>Ja</w:t>
            </w:r>
          </w:p>
        </w:tc>
        <w:tc>
          <w:tcPr>
            <w:tcW w:w="840" w:type="dxa"/>
            <w:shd w:val="clear" w:color="auto" w:fill="EEECE1" w:themeFill="background2"/>
          </w:tcPr>
          <w:p w14:paraId="386F820B" w14:textId="77777777" w:rsidR="001F6A0C" w:rsidRPr="0082051A" w:rsidRDefault="001F6A0C" w:rsidP="001F6A0C">
            <w:pPr>
              <w:spacing w:after="220"/>
            </w:pPr>
            <w:r w:rsidRPr="0082051A">
              <w:t>Osäker</w:t>
            </w:r>
          </w:p>
        </w:tc>
        <w:tc>
          <w:tcPr>
            <w:tcW w:w="552" w:type="dxa"/>
            <w:shd w:val="clear" w:color="auto" w:fill="EEECE1" w:themeFill="background2"/>
          </w:tcPr>
          <w:p w14:paraId="28DCC4A0" w14:textId="77777777" w:rsidR="001F6A0C" w:rsidRPr="0082051A" w:rsidRDefault="001F6A0C" w:rsidP="001F6A0C">
            <w:pPr>
              <w:spacing w:after="220"/>
            </w:pPr>
            <w:r w:rsidRPr="0082051A">
              <w:t>Nej</w:t>
            </w:r>
          </w:p>
        </w:tc>
      </w:tr>
      <w:tr w:rsidR="001F6A0C" w:rsidRPr="0082051A" w14:paraId="50392463" w14:textId="77777777" w:rsidTr="00DE663B">
        <w:trPr>
          <w:cantSplit/>
        </w:trPr>
        <w:tc>
          <w:tcPr>
            <w:tcW w:w="6237" w:type="dxa"/>
            <w:gridSpan w:val="2"/>
          </w:tcPr>
          <w:p w14:paraId="3C9B0427" w14:textId="33B4A6AF" w:rsidR="001F6A0C" w:rsidRPr="0082051A" w:rsidRDefault="00220A33" w:rsidP="001F6A0C">
            <w:pPr>
              <w:spacing w:after="220"/>
            </w:pPr>
            <w:r w:rsidRPr="0082051A">
              <w:t xml:space="preserve">a) </w:t>
            </w:r>
            <w:r w:rsidR="001F6A0C" w:rsidRPr="0082051A">
              <w:t>Energiförsörjning (</w:t>
            </w:r>
            <w:proofErr w:type="gramStart"/>
            <w:r w:rsidR="001F6A0C" w:rsidRPr="0082051A">
              <w:t>t.ex.</w:t>
            </w:r>
            <w:proofErr w:type="gramEnd"/>
            <w:r w:rsidR="001F6A0C" w:rsidRPr="0082051A">
              <w:t xml:space="preserve"> anläggningar för energiproduktion, elnät [stamnät, regionnät, lokalt elnät, transformator- och kopplingsstationer, utlandskopplingar], ledningsnät för fjärrvärme och fjärrkyla, gasledningsnät, drivmedelstationer för båt och bil)</w:t>
            </w:r>
          </w:p>
        </w:tc>
        <w:tc>
          <w:tcPr>
            <w:tcW w:w="581" w:type="dxa"/>
          </w:tcPr>
          <w:p w14:paraId="21FB29FB" w14:textId="77777777" w:rsidR="001F6A0C" w:rsidRPr="0082051A" w:rsidRDefault="001F6A0C" w:rsidP="001F6A0C">
            <w:pPr>
              <w:spacing w:after="220"/>
            </w:pPr>
          </w:p>
        </w:tc>
        <w:tc>
          <w:tcPr>
            <w:tcW w:w="840" w:type="dxa"/>
          </w:tcPr>
          <w:p w14:paraId="3B86458B" w14:textId="77777777" w:rsidR="001F6A0C" w:rsidRPr="0082051A" w:rsidRDefault="001F6A0C" w:rsidP="001F6A0C">
            <w:pPr>
              <w:spacing w:after="220"/>
            </w:pPr>
          </w:p>
        </w:tc>
        <w:tc>
          <w:tcPr>
            <w:tcW w:w="552" w:type="dxa"/>
          </w:tcPr>
          <w:p w14:paraId="2926CAA7" w14:textId="66EE88AB" w:rsidR="001F6A0C" w:rsidRPr="0082051A" w:rsidRDefault="00167493" w:rsidP="001F6A0C">
            <w:pPr>
              <w:spacing w:after="220"/>
            </w:pPr>
            <w:r w:rsidRPr="0082051A">
              <w:t>X</w:t>
            </w:r>
          </w:p>
        </w:tc>
      </w:tr>
      <w:tr w:rsidR="001F6A0C" w:rsidRPr="0082051A" w14:paraId="34FCEEF8" w14:textId="77777777" w:rsidTr="00DE663B">
        <w:trPr>
          <w:cantSplit/>
        </w:trPr>
        <w:tc>
          <w:tcPr>
            <w:tcW w:w="6237" w:type="dxa"/>
            <w:gridSpan w:val="2"/>
          </w:tcPr>
          <w:p w14:paraId="3B35BAE3" w14:textId="0DB0C02A" w:rsidR="001F6A0C" w:rsidRPr="0082051A" w:rsidRDefault="00220A33" w:rsidP="001F6A0C">
            <w:pPr>
              <w:spacing w:after="220"/>
            </w:pPr>
            <w:r w:rsidRPr="0082051A">
              <w:t xml:space="preserve">b) </w:t>
            </w:r>
            <w:r w:rsidR="001F6A0C" w:rsidRPr="0082051A">
              <w:t>Information och kommunikation (</w:t>
            </w:r>
            <w:proofErr w:type="gramStart"/>
            <w:r w:rsidR="001F6A0C" w:rsidRPr="0082051A">
              <w:t>t.ex.</w:t>
            </w:r>
            <w:proofErr w:type="gramEnd"/>
            <w:r w:rsidR="001F6A0C" w:rsidRPr="0082051A">
              <w:t xml:space="preserve"> telefoni, internet, radiokommunikation)</w:t>
            </w:r>
          </w:p>
        </w:tc>
        <w:tc>
          <w:tcPr>
            <w:tcW w:w="581" w:type="dxa"/>
          </w:tcPr>
          <w:p w14:paraId="174F76E6" w14:textId="77777777" w:rsidR="001F6A0C" w:rsidRPr="0082051A" w:rsidRDefault="001F6A0C" w:rsidP="001F6A0C">
            <w:pPr>
              <w:spacing w:after="220"/>
            </w:pPr>
          </w:p>
        </w:tc>
        <w:tc>
          <w:tcPr>
            <w:tcW w:w="840" w:type="dxa"/>
          </w:tcPr>
          <w:p w14:paraId="5E9126A0" w14:textId="77777777" w:rsidR="001F6A0C" w:rsidRPr="0082051A" w:rsidRDefault="001F6A0C" w:rsidP="001F6A0C">
            <w:pPr>
              <w:spacing w:after="220"/>
            </w:pPr>
          </w:p>
        </w:tc>
        <w:tc>
          <w:tcPr>
            <w:tcW w:w="552" w:type="dxa"/>
          </w:tcPr>
          <w:p w14:paraId="0183B680" w14:textId="7E5F81BA" w:rsidR="001F6A0C" w:rsidRPr="0082051A" w:rsidRDefault="00167493" w:rsidP="001F6A0C">
            <w:pPr>
              <w:spacing w:after="220"/>
            </w:pPr>
            <w:r w:rsidRPr="0082051A">
              <w:t>X</w:t>
            </w:r>
          </w:p>
        </w:tc>
      </w:tr>
      <w:tr w:rsidR="001F6A0C" w:rsidRPr="0082051A" w14:paraId="7DEE15DD" w14:textId="77777777" w:rsidTr="00DE663B">
        <w:trPr>
          <w:cantSplit/>
        </w:trPr>
        <w:tc>
          <w:tcPr>
            <w:tcW w:w="6237" w:type="dxa"/>
            <w:gridSpan w:val="2"/>
          </w:tcPr>
          <w:p w14:paraId="666868D9" w14:textId="66631375" w:rsidR="001F6A0C" w:rsidRPr="0082051A" w:rsidRDefault="00220A33" w:rsidP="001F6A0C">
            <w:pPr>
              <w:spacing w:after="220"/>
            </w:pPr>
            <w:r w:rsidRPr="0082051A">
              <w:t xml:space="preserve">c) </w:t>
            </w:r>
            <w:r w:rsidR="001F6A0C" w:rsidRPr="0082051A">
              <w:t>Vatten och avlopp (</w:t>
            </w:r>
            <w:proofErr w:type="gramStart"/>
            <w:r w:rsidR="001F6A0C" w:rsidRPr="0082051A">
              <w:t>t.ex.</w:t>
            </w:r>
            <w:proofErr w:type="gramEnd"/>
            <w:r w:rsidR="001F6A0C" w:rsidRPr="0082051A">
              <w:t xml:space="preserve"> reningsverk och ledningsnät för vatten- och avloppsvatten, reservoar, brandpost, tryckstegrings- och pumpstationer, tömningsstationer för båt)</w:t>
            </w:r>
          </w:p>
        </w:tc>
        <w:tc>
          <w:tcPr>
            <w:tcW w:w="581" w:type="dxa"/>
          </w:tcPr>
          <w:p w14:paraId="4E8B407C" w14:textId="77777777" w:rsidR="001F6A0C" w:rsidRPr="0082051A" w:rsidRDefault="001F6A0C" w:rsidP="001F6A0C">
            <w:pPr>
              <w:spacing w:after="220"/>
            </w:pPr>
          </w:p>
        </w:tc>
        <w:tc>
          <w:tcPr>
            <w:tcW w:w="840" w:type="dxa"/>
          </w:tcPr>
          <w:p w14:paraId="4F35A991" w14:textId="77777777" w:rsidR="001F6A0C" w:rsidRPr="0082051A" w:rsidRDefault="001F6A0C" w:rsidP="001F6A0C">
            <w:pPr>
              <w:spacing w:after="220"/>
            </w:pPr>
          </w:p>
        </w:tc>
        <w:tc>
          <w:tcPr>
            <w:tcW w:w="552" w:type="dxa"/>
          </w:tcPr>
          <w:p w14:paraId="58B6F551" w14:textId="3100C817" w:rsidR="001F6A0C" w:rsidRPr="0082051A" w:rsidRDefault="00167493" w:rsidP="001F6A0C">
            <w:pPr>
              <w:spacing w:after="220"/>
            </w:pPr>
            <w:r w:rsidRPr="0082051A">
              <w:t>X</w:t>
            </w:r>
          </w:p>
        </w:tc>
      </w:tr>
      <w:tr w:rsidR="001F6A0C" w:rsidRPr="0082051A" w14:paraId="68C2EDB0" w14:textId="77777777" w:rsidTr="00DE663B">
        <w:trPr>
          <w:cantSplit/>
        </w:trPr>
        <w:tc>
          <w:tcPr>
            <w:tcW w:w="6237" w:type="dxa"/>
            <w:gridSpan w:val="2"/>
          </w:tcPr>
          <w:p w14:paraId="31C9BFA3" w14:textId="289012C7" w:rsidR="001F6A0C" w:rsidRPr="0082051A" w:rsidRDefault="00220A33" w:rsidP="001F6A0C">
            <w:pPr>
              <w:spacing w:after="220"/>
            </w:pPr>
            <w:r w:rsidRPr="0082051A">
              <w:t xml:space="preserve">d) </w:t>
            </w:r>
            <w:r w:rsidR="001F6A0C" w:rsidRPr="0082051A">
              <w:t>Renhållning (</w:t>
            </w:r>
            <w:proofErr w:type="gramStart"/>
            <w:r w:rsidR="001F6A0C" w:rsidRPr="0082051A">
              <w:t>t.ex.</w:t>
            </w:r>
            <w:proofErr w:type="gramEnd"/>
            <w:r w:rsidR="001F6A0C" w:rsidRPr="0082051A">
              <w:t xml:space="preserve"> deponier, återvinningscentraler och återvinningsstationer)</w:t>
            </w:r>
          </w:p>
        </w:tc>
        <w:tc>
          <w:tcPr>
            <w:tcW w:w="581" w:type="dxa"/>
          </w:tcPr>
          <w:p w14:paraId="23C9AFE6" w14:textId="77777777" w:rsidR="001F6A0C" w:rsidRPr="0082051A" w:rsidRDefault="001F6A0C" w:rsidP="001F6A0C">
            <w:pPr>
              <w:spacing w:after="220"/>
            </w:pPr>
          </w:p>
        </w:tc>
        <w:tc>
          <w:tcPr>
            <w:tcW w:w="840" w:type="dxa"/>
          </w:tcPr>
          <w:p w14:paraId="0B6DE2AD" w14:textId="77777777" w:rsidR="001F6A0C" w:rsidRPr="0082051A" w:rsidRDefault="001F6A0C" w:rsidP="001F6A0C">
            <w:pPr>
              <w:spacing w:after="220"/>
            </w:pPr>
          </w:p>
        </w:tc>
        <w:tc>
          <w:tcPr>
            <w:tcW w:w="552" w:type="dxa"/>
          </w:tcPr>
          <w:p w14:paraId="119DAB57" w14:textId="0608D63A" w:rsidR="001F6A0C" w:rsidRPr="0082051A" w:rsidRDefault="00167493" w:rsidP="001F6A0C">
            <w:pPr>
              <w:spacing w:after="220"/>
            </w:pPr>
            <w:r w:rsidRPr="0082051A">
              <w:t>X</w:t>
            </w:r>
          </w:p>
        </w:tc>
      </w:tr>
      <w:tr w:rsidR="001F6A0C" w:rsidRPr="0082051A" w14:paraId="54868B75" w14:textId="77777777" w:rsidTr="00DE663B">
        <w:trPr>
          <w:cantSplit/>
        </w:trPr>
        <w:tc>
          <w:tcPr>
            <w:tcW w:w="6237" w:type="dxa"/>
            <w:gridSpan w:val="2"/>
          </w:tcPr>
          <w:p w14:paraId="192564E9" w14:textId="7E2A85E9" w:rsidR="001F6A0C" w:rsidRPr="0082051A" w:rsidRDefault="00220A33" w:rsidP="001F6A0C">
            <w:pPr>
              <w:spacing w:after="220"/>
            </w:pPr>
            <w:r w:rsidRPr="0082051A">
              <w:t xml:space="preserve">e) </w:t>
            </w:r>
            <w:r w:rsidR="001F6A0C" w:rsidRPr="0082051A">
              <w:t>Skydd och säkerhet (</w:t>
            </w:r>
            <w:proofErr w:type="gramStart"/>
            <w:r w:rsidR="001F6A0C" w:rsidRPr="0082051A">
              <w:t>t.ex.</w:t>
            </w:r>
            <w:proofErr w:type="gramEnd"/>
            <w:r w:rsidR="001F6A0C" w:rsidRPr="0082051A">
              <w:t xml:space="preserve"> domstolsväsendet, åklagarverksamhet, militärt försvar, kriminalvård, kustbevakning, polis, räddningstjänst, tullkontroll, gränsskydd och immigrationskontroll)</w:t>
            </w:r>
          </w:p>
        </w:tc>
        <w:tc>
          <w:tcPr>
            <w:tcW w:w="581" w:type="dxa"/>
          </w:tcPr>
          <w:p w14:paraId="4A9D0EAB" w14:textId="77777777" w:rsidR="001F6A0C" w:rsidRPr="0082051A" w:rsidRDefault="001F6A0C" w:rsidP="001F6A0C">
            <w:pPr>
              <w:spacing w:after="220"/>
            </w:pPr>
          </w:p>
        </w:tc>
        <w:tc>
          <w:tcPr>
            <w:tcW w:w="840" w:type="dxa"/>
          </w:tcPr>
          <w:p w14:paraId="06488FAA" w14:textId="77777777" w:rsidR="001F6A0C" w:rsidRPr="0082051A" w:rsidRDefault="001F6A0C" w:rsidP="001F6A0C">
            <w:pPr>
              <w:spacing w:after="220"/>
            </w:pPr>
          </w:p>
        </w:tc>
        <w:tc>
          <w:tcPr>
            <w:tcW w:w="552" w:type="dxa"/>
          </w:tcPr>
          <w:p w14:paraId="28BC228F" w14:textId="1C0F2792" w:rsidR="001F6A0C" w:rsidRPr="0082051A" w:rsidRDefault="00167493" w:rsidP="001F6A0C">
            <w:pPr>
              <w:spacing w:after="220"/>
            </w:pPr>
            <w:r w:rsidRPr="0082051A">
              <w:t>X</w:t>
            </w:r>
          </w:p>
        </w:tc>
      </w:tr>
      <w:tr w:rsidR="001F6A0C" w:rsidRPr="0082051A" w14:paraId="771232E4" w14:textId="77777777" w:rsidTr="00DE663B">
        <w:trPr>
          <w:cantSplit/>
        </w:trPr>
        <w:tc>
          <w:tcPr>
            <w:tcW w:w="6237" w:type="dxa"/>
            <w:gridSpan w:val="2"/>
          </w:tcPr>
          <w:p w14:paraId="48A0FA98" w14:textId="7EB079DF" w:rsidR="001F6A0C" w:rsidRPr="0082051A" w:rsidRDefault="00220A33" w:rsidP="001F6A0C">
            <w:pPr>
              <w:spacing w:after="220"/>
            </w:pPr>
            <w:r w:rsidRPr="0082051A">
              <w:t xml:space="preserve">f) </w:t>
            </w:r>
            <w:r w:rsidR="001F6A0C" w:rsidRPr="0082051A">
              <w:t>Transporter (</w:t>
            </w:r>
            <w:proofErr w:type="gramStart"/>
            <w:r w:rsidR="001F6A0C" w:rsidRPr="0082051A">
              <w:t>t.ex.</w:t>
            </w:r>
            <w:proofErr w:type="gramEnd"/>
            <w:r w:rsidR="001F6A0C" w:rsidRPr="0082051A">
              <w:t xml:space="preserve"> bil-, järn-, gång- och cykelväg, flygplats, hållplatser och stationer, färjelägen, hamn, bro, omlastningspunkter, parkering för bil och cykel)</w:t>
            </w:r>
          </w:p>
        </w:tc>
        <w:tc>
          <w:tcPr>
            <w:tcW w:w="581" w:type="dxa"/>
          </w:tcPr>
          <w:p w14:paraId="62BA730E" w14:textId="77777777" w:rsidR="001F6A0C" w:rsidRPr="0082051A" w:rsidRDefault="001F6A0C" w:rsidP="001F6A0C">
            <w:pPr>
              <w:spacing w:after="220"/>
            </w:pPr>
          </w:p>
        </w:tc>
        <w:tc>
          <w:tcPr>
            <w:tcW w:w="840" w:type="dxa"/>
          </w:tcPr>
          <w:p w14:paraId="25DCD81F" w14:textId="77777777" w:rsidR="001F6A0C" w:rsidRPr="0082051A" w:rsidRDefault="001F6A0C" w:rsidP="001F6A0C">
            <w:pPr>
              <w:spacing w:after="220"/>
            </w:pPr>
          </w:p>
        </w:tc>
        <w:tc>
          <w:tcPr>
            <w:tcW w:w="552" w:type="dxa"/>
          </w:tcPr>
          <w:p w14:paraId="245BF6A7" w14:textId="0C6DBDDF" w:rsidR="001F6A0C" w:rsidRPr="0082051A" w:rsidRDefault="00167493" w:rsidP="001F6A0C">
            <w:pPr>
              <w:spacing w:after="220"/>
            </w:pPr>
            <w:r w:rsidRPr="0082051A">
              <w:t>X</w:t>
            </w:r>
          </w:p>
        </w:tc>
      </w:tr>
      <w:tr w:rsidR="001F6A0C" w:rsidRPr="0082051A" w14:paraId="08525496" w14:textId="77777777" w:rsidTr="00DE663B">
        <w:trPr>
          <w:cantSplit/>
        </w:trPr>
        <w:tc>
          <w:tcPr>
            <w:tcW w:w="1366" w:type="dxa"/>
          </w:tcPr>
          <w:p w14:paraId="103746F2" w14:textId="77777777" w:rsidR="001F6A0C" w:rsidRPr="0082051A" w:rsidRDefault="001F6A0C" w:rsidP="001F6A0C">
            <w:pPr>
              <w:spacing w:after="220"/>
              <w:rPr>
                <w:b/>
              </w:rPr>
            </w:pPr>
            <w:r w:rsidRPr="0082051A">
              <w:rPr>
                <w:b/>
              </w:rPr>
              <w:t>Kommentar:</w:t>
            </w:r>
          </w:p>
        </w:tc>
        <w:tc>
          <w:tcPr>
            <w:tcW w:w="6844" w:type="dxa"/>
            <w:gridSpan w:val="4"/>
          </w:tcPr>
          <w:p w14:paraId="33A97DF8" w14:textId="1B0733EB" w:rsidR="001F6A0C" w:rsidRPr="0082051A" w:rsidRDefault="00167493" w:rsidP="001F6A0C">
            <w:pPr>
              <w:spacing w:after="220"/>
            </w:pPr>
            <w:r w:rsidRPr="0082051A">
              <w:t>9.a. Kraftledningar med tillhörande skyddsområde finns i områdesbestämmelserna. Ett upphävande av områdesbestämmelserna bedöms inte påverka ledningarna eftersom det finns andra regler och restriktioner som kvarstår, gällande vad som får uppföras i närheten av ledningarna.</w:t>
            </w:r>
          </w:p>
        </w:tc>
      </w:tr>
    </w:tbl>
    <w:p w14:paraId="2EB72208" w14:textId="77777777" w:rsidR="001F6A0C" w:rsidRPr="0082051A" w:rsidRDefault="001F6A0C" w:rsidP="002D7F7E"/>
    <w:tbl>
      <w:tblPr>
        <w:tblStyle w:val="Vstervikskommun"/>
        <w:tblW w:w="8358" w:type="dxa"/>
        <w:tblLook w:val="04A0" w:firstRow="1" w:lastRow="0" w:firstColumn="1" w:lastColumn="0" w:noHBand="0" w:noVBand="1"/>
        <w:tblCaption w:val="Checklista risker för människors hälsa eller miljön"/>
        <w:tblDescription w:val="Tabellen visar med alternativen, ja, osäker eller nej, om det genom genomförandet av detaljplanen uppkommer risker för olika aspekter kopplade till människors hälsa eller miljön. Hur stor risken är och hur den kan minska sammanfattas i kommentaren, längst ned i tabellen. "/>
      </w:tblPr>
      <w:tblGrid>
        <w:gridCol w:w="1360"/>
        <w:gridCol w:w="4978"/>
        <w:gridCol w:w="577"/>
        <w:gridCol w:w="866"/>
        <w:gridCol w:w="577"/>
      </w:tblGrid>
      <w:tr w:rsidR="001F6A0C" w:rsidRPr="0082051A" w14:paraId="7DE98C50" w14:textId="77777777" w:rsidTr="00414015">
        <w:trPr>
          <w:cnfStyle w:val="100000000000" w:firstRow="1" w:lastRow="0" w:firstColumn="0" w:lastColumn="0" w:oddVBand="0" w:evenVBand="0" w:oddHBand="0" w:evenHBand="0" w:firstRowFirstColumn="0" w:firstRowLastColumn="0" w:lastRowFirstColumn="0" w:lastRowLastColumn="0"/>
          <w:cantSplit/>
          <w:tblHeader/>
        </w:trPr>
        <w:tc>
          <w:tcPr>
            <w:tcW w:w="8358" w:type="dxa"/>
            <w:gridSpan w:val="5"/>
          </w:tcPr>
          <w:p w14:paraId="38750FBD" w14:textId="128F9D2B" w:rsidR="001F6A0C" w:rsidRPr="0082051A" w:rsidRDefault="007945C2" w:rsidP="001E0C83">
            <w:r w:rsidRPr="0082051A">
              <w:t xml:space="preserve">10. </w:t>
            </w:r>
            <w:r w:rsidR="001F6A0C" w:rsidRPr="0082051A">
              <w:t>Risker för människors hälsa eller miljön</w:t>
            </w:r>
          </w:p>
        </w:tc>
      </w:tr>
      <w:tr w:rsidR="001F6A0C" w:rsidRPr="0082051A" w14:paraId="091C56F1" w14:textId="77777777" w:rsidTr="00414015">
        <w:trPr>
          <w:cantSplit/>
        </w:trPr>
        <w:tc>
          <w:tcPr>
            <w:tcW w:w="6338" w:type="dxa"/>
            <w:gridSpan w:val="2"/>
            <w:shd w:val="clear" w:color="auto" w:fill="EEECE1" w:themeFill="background2"/>
          </w:tcPr>
          <w:p w14:paraId="03B8E449" w14:textId="77777777" w:rsidR="001F6A0C" w:rsidRPr="0082051A" w:rsidRDefault="001F6A0C">
            <w:pPr>
              <w:spacing w:line="259" w:lineRule="auto"/>
            </w:pPr>
            <w:r w:rsidRPr="0082051A">
              <w:t>Kan det antas att risker avseende något av nedanstående uppstår eller ökar vid ett genomförande av detaljplanen?</w:t>
            </w:r>
          </w:p>
        </w:tc>
        <w:tc>
          <w:tcPr>
            <w:tcW w:w="577" w:type="dxa"/>
            <w:shd w:val="clear" w:color="auto" w:fill="EEECE1" w:themeFill="background2"/>
          </w:tcPr>
          <w:p w14:paraId="671A6483" w14:textId="77777777" w:rsidR="001F6A0C" w:rsidRPr="0082051A" w:rsidRDefault="001F6A0C">
            <w:pPr>
              <w:spacing w:line="259" w:lineRule="auto"/>
              <w:jc w:val="center"/>
            </w:pPr>
            <w:r w:rsidRPr="0082051A">
              <w:t>Ja</w:t>
            </w:r>
          </w:p>
        </w:tc>
        <w:tc>
          <w:tcPr>
            <w:tcW w:w="866" w:type="dxa"/>
            <w:shd w:val="clear" w:color="auto" w:fill="EEECE1" w:themeFill="background2"/>
          </w:tcPr>
          <w:p w14:paraId="7A8EE4EE" w14:textId="77777777" w:rsidR="001F6A0C" w:rsidRPr="0082051A" w:rsidRDefault="001F6A0C">
            <w:pPr>
              <w:spacing w:line="259" w:lineRule="auto"/>
              <w:jc w:val="center"/>
            </w:pPr>
            <w:r w:rsidRPr="0082051A">
              <w:t>Osäker</w:t>
            </w:r>
          </w:p>
        </w:tc>
        <w:tc>
          <w:tcPr>
            <w:tcW w:w="577" w:type="dxa"/>
            <w:shd w:val="clear" w:color="auto" w:fill="EEECE1" w:themeFill="background2"/>
          </w:tcPr>
          <w:p w14:paraId="56F17B84" w14:textId="4C6A66F5" w:rsidR="001F6A0C" w:rsidRPr="0082051A" w:rsidRDefault="001F6A0C">
            <w:pPr>
              <w:spacing w:line="259" w:lineRule="auto"/>
              <w:jc w:val="center"/>
            </w:pPr>
            <w:r w:rsidRPr="0082051A">
              <w:t>Nej</w:t>
            </w:r>
          </w:p>
        </w:tc>
      </w:tr>
      <w:tr w:rsidR="001F6A0C" w:rsidRPr="0082051A" w14:paraId="3DA90302" w14:textId="77777777" w:rsidTr="00414015">
        <w:trPr>
          <w:cantSplit/>
        </w:trPr>
        <w:tc>
          <w:tcPr>
            <w:tcW w:w="6338" w:type="dxa"/>
            <w:gridSpan w:val="2"/>
          </w:tcPr>
          <w:p w14:paraId="1F4002D1" w14:textId="5338FD13" w:rsidR="001F6A0C" w:rsidRPr="0082051A" w:rsidRDefault="00E464B2">
            <w:pPr>
              <w:spacing w:line="259" w:lineRule="auto"/>
            </w:pPr>
            <w:r w:rsidRPr="0082051A">
              <w:t xml:space="preserve">a) </w:t>
            </w:r>
            <w:r w:rsidR="001F6A0C" w:rsidRPr="0082051A">
              <w:t>Vatten och översvämningar</w:t>
            </w:r>
          </w:p>
        </w:tc>
        <w:tc>
          <w:tcPr>
            <w:tcW w:w="577" w:type="dxa"/>
          </w:tcPr>
          <w:p w14:paraId="75B8C64B" w14:textId="77777777" w:rsidR="001F6A0C" w:rsidRPr="0082051A" w:rsidRDefault="001F6A0C">
            <w:pPr>
              <w:spacing w:line="259" w:lineRule="auto"/>
              <w:jc w:val="center"/>
            </w:pPr>
          </w:p>
        </w:tc>
        <w:tc>
          <w:tcPr>
            <w:tcW w:w="866" w:type="dxa"/>
          </w:tcPr>
          <w:p w14:paraId="4C9C1831" w14:textId="77777777" w:rsidR="001F6A0C" w:rsidRPr="0082051A" w:rsidRDefault="001F6A0C">
            <w:pPr>
              <w:spacing w:line="259" w:lineRule="auto"/>
              <w:jc w:val="center"/>
            </w:pPr>
          </w:p>
        </w:tc>
        <w:tc>
          <w:tcPr>
            <w:tcW w:w="577" w:type="dxa"/>
          </w:tcPr>
          <w:p w14:paraId="1B58EDD7" w14:textId="6919BF78" w:rsidR="001F6A0C" w:rsidRPr="0082051A" w:rsidRDefault="00167493">
            <w:pPr>
              <w:spacing w:line="259" w:lineRule="auto"/>
              <w:jc w:val="center"/>
            </w:pPr>
            <w:r w:rsidRPr="0082051A">
              <w:t>X</w:t>
            </w:r>
          </w:p>
        </w:tc>
      </w:tr>
      <w:tr w:rsidR="006346A7" w:rsidRPr="0082051A" w14:paraId="1D336A6A" w14:textId="77777777" w:rsidTr="00414015">
        <w:trPr>
          <w:cantSplit/>
        </w:trPr>
        <w:tc>
          <w:tcPr>
            <w:tcW w:w="6338" w:type="dxa"/>
            <w:gridSpan w:val="2"/>
          </w:tcPr>
          <w:p w14:paraId="4829DB2C" w14:textId="6BDB0490" w:rsidR="006346A7" w:rsidRPr="0082051A" w:rsidRDefault="006346A7">
            <w:pPr>
              <w:spacing w:line="259" w:lineRule="auto"/>
            </w:pPr>
            <w:r w:rsidRPr="0082051A">
              <w:t>b) Höjda havsnivåer</w:t>
            </w:r>
          </w:p>
        </w:tc>
        <w:tc>
          <w:tcPr>
            <w:tcW w:w="577" w:type="dxa"/>
          </w:tcPr>
          <w:p w14:paraId="08CA138F" w14:textId="77777777" w:rsidR="006346A7" w:rsidRPr="0082051A" w:rsidRDefault="006346A7">
            <w:pPr>
              <w:spacing w:line="259" w:lineRule="auto"/>
              <w:jc w:val="center"/>
            </w:pPr>
          </w:p>
        </w:tc>
        <w:tc>
          <w:tcPr>
            <w:tcW w:w="866" w:type="dxa"/>
          </w:tcPr>
          <w:p w14:paraId="4B5D0FFE" w14:textId="77777777" w:rsidR="006346A7" w:rsidRPr="0082051A" w:rsidRDefault="006346A7">
            <w:pPr>
              <w:spacing w:line="259" w:lineRule="auto"/>
              <w:jc w:val="center"/>
            </w:pPr>
          </w:p>
        </w:tc>
        <w:tc>
          <w:tcPr>
            <w:tcW w:w="577" w:type="dxa"/>
          </w:tcPr>
          <w:p w14:paraId="4C3B6235" w14:textId="1BD345EC" w:rsidR="006346A7" w:rsidRPr="0082051A" w:rsidRDefault="00167493">
            <w:pPr>
              <w:spacing w:line="259" w:lineRule="auto"/>
              <w:jc w:val="center"/>
            </w:pPr>
            <w:r w:rsidRPr="0082051A">
              <w:t>X</w:t>
            </w:r>
          </w:p>
        </w:tc>
      </w:tr>
      <w:tr w:rsidR="001F6A0C" w:rsidRPr="0082051A" w14:paraId="141521EA" w14:textId="77777777" w:rsidTr="00414015">
        <w:trPr>
          <w:cantSplit/>
        </w:trPr>
        <w:tc>
          <w:tcPr>
            <w:tcW w:w="6338" w:type="dxa"/>
            <w:gridSpan w:val="2"/>
          </w:tcPr>
          <w:p w14:paraId="17E53C85" w14:textId="3599E857" w:rsidR="001F6A0C" w:rsidRPr="0082051A" w:rsidRDefault="00E464B2">
            <w:pPr>
              <w:spacing w:line="259" w:lineRule="auto"/>
            </w:pPr>
            <w:r w:rsidRPr="0082051A">
              <w:t xml:space="preserve">b) </w:t>
            </w:r>
            <w:r w:rsidR="001F6A0C" w:rsidRPr="0082051A">
              <w:t>Geotekniska förhållanden</w:t>
            </w:r>
          </w:p>
        </w:tc>
        <w:tc>
          <w:tcPr>
            <w:tcW w:w="577" w:type="dxa"/>
          </w:tcPr>
          <w:p w14:paraId="504F7728" w14:textId="77777777" w:rsidR="001F6A0C" w:rsidRPr="0082051A" w:rsidRDefault="001F6A0C">
            <w:pPr>
              <w:spacing w:line="259" w:lineRule="auto"/>
              <w:jc w:val="center"/>
            </w:pPr>
          </w:p>
        </w:tc>
        <w:tc>
          <w:tcPr>
            <w:tcW w:w="866" w:type="dxa"/>
          </w:tcPr>
          <w:p w14:paraId="139B2641" w14:textId="77777777" w:rsidR="001F6A0C" w:rsidRPr="0082051A" w:rsidRDefault="001F6A0C">
            <w:pPr>
              <w:spacing w:line="259" w:lineRule="auto"/>
              <w:jc w:val="center"/>
            </w:pPr>
          </w:p>
        </w:tc>
        <w:tc>
          <w:tcPr>
            <w:tcW w:w="577" w:type="dxa"/>
          </w:tcPr>
          <w:p w14:paraId="42175498" w14:textId="132E34B8" w:rsidR="001F6A0C" w:rsidRPr="0082051A" w:rsidRDefault="00167493">
            <w:pPr>
              <w:spacing w:line="259" w:lineRule="auto"/>
              <w:jc w:val="center"/>
            </w:pPr>
            <w:r w:rsidRPr="0082051A">
              <w:t>X</w:t>
            </w:r>
          </w:p>
        </w:tc>
      </w:tr>
      <w:tr w:rsidR="001F6A0C" w:rsidRPr="0082051A" w14:paraId="1A914DE6" w14:textId="77777777" w:rsidTr="00414015">
        <w:trPr>
          <w:cantSplit/>
        </w:trPr>
        <w:tc>
          <w:tcPr>
            <w:tcW w:w="6338" w:type="dxa"/>
            <w:gridSpan w:val="2"/>
          </w:tcPr>
          <w:p w14:paraId="09C2C78E" w14:textId="6CA081F7" w:rsidR="001F6A0C" w:rsidRPr="0082051A" w:rsidRDefault="00E464B2">
            <w:pPr>
              <w:spacing w:line="259" w:lineRule="auto"/>
            </w:pPr>
            <w:r w:rsidRPr="0082051A">
              <w:t xml:space="preserve">c) </w:t>
            </w:r>
            <w:r w:rsidR="001F6A0C" w:rsidRPr="0082051A">
              <w:t>Olyckor</w:t>
            </w:r>
          </w:p>
        </w:tc>
        <w:tc>
          <w:tcPr>
            <w:tcW w:w="577" w:type="dxa"/>
          </w:tcPr>
          <w:p w14:paraId="106E593F" w14:textId="77777777" w:rsidR="001F6A0C" w:rsidRPr="0082051A" w:rsidRDefault="001F6A0C">
            <w:pPr>
              <w:spacing w:line="259" w:lineRule="auto"/>
              <w:jc w:val="center"/>
            </w:pPr>
          </w:p>
        </w:tc>
        <w:tc>
          <w:tcPr>
            <w:tcW w:w="866" w:type="dxa"/>
          </w:tcPr>
          <w:p w14:paraId="74628460" w14:textId="77777777" w:rsidR="001F6A0C" w:rsidRPr="0082051A" w:rsidRDefault="001F6A0C">
            <w:pPr>
              <w:spacing w:line="259" w:lineRule="auto"/>
              <w:jc w:val="center"/>
            </w:pPr>
          </w:p>
        </w:tc>
        <w:tc>
          <w:tcPr>
            <w:tcW w:w="577" w:type="dxa"/>
          </w:tcPr>
          <w:p w14:paraId="027D4373" w14:textId="6EA94358" w:rsidR="001F6A0C" w:rsidRPr="0082051A" w:rsidRDefault="00167493">
            <w:pPr>
              <w:spacing w:line="259" w:lineRule="auto"/>
              <w:jc w:val="center"/>
            </w:pPr>
            <w:r w:rsidRPr="0082051A">
              <w:t>X</w:t>
            </w:r>
          </w:p>
        </w:tc>
      </w:tr>
      <w:tr w:rsidR="001F6A0C" w:rsidRPr="0082051A" w14:paraId="33E291E3" w14:textId="77777777" w:rsidTr="00414015">
        <w:trPr>
          <w:cantSplit/>
        </w:trPr>
        <w:tc>
          <w:tcPr>
            <w:tcW w:w="6338" w:type="dxa"/>
            <w:gridSpan w:val="2"/>
          </w:tcPr>
          <w:p w14:paraId="53663018" w14:textId="3D7C3731" w:rsidR="001F6A0C" w:rsidRPr="0082051A" w:rsidRDefault="00E464B2">
            <w:pPr>
              <w:spacing w:line="259" w:lineRule="auto"/>
            </w:pPr>
            <w:r w:rsidRPr="0082051A">
              <w:t xml:space="preserve">d) </w:t>
            </w:r>
            <w:r w:rsidR="001F6A0C" w:rsidRPr="0082051A">
              <w:t>Miljöföroreningar och strålning</w:t>
            </w:r>
          </w:p>
        </w:tc>
        <w:tc>
          <w:tcPr>
            <w:tcW w:w="577" w:type="dxa"/>
          </w:tcPr>
          <w:p w14:paraId="124FFAC3" w14:textId="77777777" w:rsidR="001F6A0C" w:rsidRPr="0082051A" w:rsidRDefault="001F6A0C">
            <w:pPr>
              <w:spacing w:line="259" w:lineRule="auto"/>
              <w:jc w:val="center"/>
            </w:pPr>
          </w:p>
        </w:tc>
        <w:tc>
          <w:tcPr>
            <w:tcW w:w="866" w:type="dxa"/>
          </w:tcPr>
          <w:p w14:paraId="2153CFDA" w14:textId="77777777" w:rsidR="001F6A0C" w:rsidRPr="0082051A" w:rsidRDefault="001F6A0C">
            <w:pPr>
              <w:spacing w:line="259" w:lineRule="auto"/>
              <w:jc w:val="center"/>
            </w:pPr>
          </w:p>
        </w:tc>
        <w:tc>
          <w:tcPr>
            <w:tcW w:w="577" w:type="dxa"/>
          </w:tcPr>
          <w:p w14:paraId="27599CD6" w14:textId="6E897243" w:rsidR="001F6A0C" w:rsidRPr="0082051A" w:rsidRDefault="00167493">
            <w:pPr>
              <w:spacing w:line="259" w:lineRule="auto"/>
              <w:jc w:val="center"/>
            </w:pPr>
            <w:r w:rsidRPr="0082051A">
              <w:t>X</w:t>
            </w:r>
          </w:p>
        </w:tc>
      </w:tr>
      <w:tr w:rsidR="001F6A0C" w:rsidRPr="0082051A" w14:paraId="2B5DD90F" w14:textId="77777777" w:rsidTr="00414015">
        <w:trPr>
          <w:cantSplit/>
        </w:trPr>
        <w:tc>
          <w:tcPr>
            <w:tcW w:w="6338" w:type="dxa"/>
            <w:gridSpan w:val="2"/>
          </w:tcPr>
          <w:p w14:paraId="16038AA2" w14:textId="3EDAEFCF" w:rsidR="001F6A0C" w:rsidRPr="0082051A" w:rsidRDefault="00E464B2">
            <w:pPr>
              <w:spacing w:line="259" w:lineRule="auto"/>
            </w:pPr>
            <w:r w:rsidRPr="0082051A">
              <w:t xml:space="preserve">e) </w:t>
            </w:r>
            <w:r w:rsidR="001F6A0C" w:rsidRPr="0082051A">
              <w:t>Buller</w:t>
            </w:r>
            <w:r w:rsidR="00D71DD9" w:rsidRPr="0082051A">
              <w:t xml:space="preserve"> och vibrationer</w:t>
            </w:r>
          </w:p>
        </w:tc>
        <w:tc>
          <w:tcPr>
            <w:tcW w:w="577" w:type="dxa"/>
          </w:tcPr>
          <w:p w14:paraId="20EA222D" w14:textId="77777777" w:rsidR="001F6A0C" w:rsidRPr="0082051A" w:rsidRDefault="001F6A0C">
            <w:pPr>
              <w:spacing w:line="259" w:lineRule="auto"/>
              <w:jc w:val="center"/>
            </w:pPr>
          </w:p>
        </w:tc>
        <w:tc>
          <w:tcPr>
            <w:tcW w:w="866" w:type="dxa"/>
          </w:tcPr>
          <w:p w14:paraId="512DCA19" w14:textId="77777777" w:rsidR="001F6A0C" w:rsidRPr="0082051A" w:rsidRDefault="001F6A0C">
            <w:pPr>
              <w:spacing w:line="259" w:lineRule="auto"/>
              <w:jc w:val="center"/>
            </w:pPr>
          </w:p>
        </w:tc>
        <w:tc>
          <w:tcPr>
            <w:tcW w:w="577" w:type="dxa"/>
          </w:tcPr>
          <w:p w14:paraId="64AF124C" w14:textId="29F178BD" w:rsidR="001F6A0C" w:rsidRPr="0082051A" w:rsidRDefault="00167493">
            <w:pPr>
              <w:spacing w:line="259" w:lineRule="auto"/>
              <w:jc w:val="center"/>
            </w:pPr>
            <w:r w:rsidRPr="0082051A">
              <w:t>X</w:t>
            </w:r>
          </w:p>
        </w:tc>
      </w:tr>
      <w:tr w:rsidR="001F6A0C" w:rsidRPr="0082051A" w14:paraId="1AAF797C" w14:textId="77777777" w:rsidTr="00414015">
        <w:trPr>
          <w:cantSplit/>
        </w:trPr>
        <w:tc>
          <w:tcPr>
            <w:tcW w:w="6338" w:type="dxa"/>
            <w:gridSpan w:val="2"/>
          </w:tcPr>
          <w:p w14:paraId="4A5CDA0F" w14:textId="10F91A51" w:rsidR="001F6A0C" w:rsidRPr="0082051A" w:rsidRDefault="00E464B2">
            <w:r w:rsidRPr="0082051A">
              <w:t xml:space="preserve">f) </w:t>
            </w:r>
            <w:r w:rsidR="001F6A0C" w:rsidRPr="0082051A">
              <w:t>Störningar under byggprocessen</w:t>
            </w:r>
          </w:p>
        </w:tc>
        <w:tc>
          <w:tcPr>
            <w:tcW w:w="577" w:type="dxa"/>
          </w:tcPr>
          <w:p w14:paraId="67264178" w14:textId="77777777" w:rsidR="001F6A0C" w:rsidRPr="0082051A" w:rsidRDefault="001F6A0C">
            <w:pPr>
              <w:jc w:val="center"/>
            </w:pPr>
          </w:p>
        </w:tc>
        <w:tc>
          <w:tcPr>
            <w:tcW w:w="866" w:type="dxa"/>
          </w:tcPr>
          <w:p w14:paraId="41AA987F" w14:textId="77777777" w:rsidR="001F6A0C" w:rsidRPr="0082051A" w:rsidRDefault="001F6A0C">
            <w:pPr>
              <w:jc w:val="center"/>
            </w:pPr>
          </w:p>
        </w:tc>
        <w:tc>
          <w:tcPr>
            <w:tcW w:w="577" w:type="dxa"/>
          </w:tcPr>
          <w:p w14:paraId="48A91C4C" w14:textId="2FB1C300" w:rsidR="001F6A0C" w:rsidRPr="0082051A" w:rsidRDefault="00167493">
            <w:pPr>
              <w:jc w:val="center"/>
            </w:pPr>
            <w:r w:rsidRPr="0082051A">
              <w:t>X</w:t>
            </w:r>
          </w:p>
        </w:tc>
      </w:tr>
      <w:tr w:rsidR="001F6A0C" w:rsidRPr="0082051A" w14:paraId="47D6F686" w14:textId="77777777" w:rsidTr="00414015">
        <w:trPr>
          <w:cantSplit/>
        </w:trPr>
        <w:tc>
          <w:tcPr>
            <w:tcW w:w="6338" w:type="dxa"/>
            <w:gridSpan w:val="2"/>
          </w:tcPr>
          <w:p w14:paraId="58D456C6" w14:textId="530383CE" w:rsidR="001F6A0C" w:rsidRPr="0082051A" w:rsidRDefault="00E464B2">
            <w:pPr>
              <w:spacing w:line="259" w:lineRule="auto"/>
            </w:pPr>
            <w:r w:rsidRPr="0082051A">
              <w:t xml:space="preserve">g) </w:t>
            </w:r>
            <w:r w:rsidR="001F6A0C" w:rsidRPr="0082051A">
              <w:t>Övriga störningar</w:t>
            </w:r>
          </w:p>
        </w:tc>
        <w:tc>
          <w:tcPr>
            <w:tcW w:w="577" w:type="dxa"/>
          </w:tcPr>
          <w:p w14:paraId="6511C3C4" w14:textId="77777777" w:rsidR="001F6A0C" w:rsidRPr="0082051A" w:rsidRDefault="001F6A0C">
            <w:pPr>
              <w:spacing w:line="259" w:lineRule="auto"/>
              <w:jc w:val="center"/>
            </w:pPr>
          </w:p>
        </w:tc>
        <w:tc>
          <w:tcPr>
            <w:tcW w:w="866" w:type="dxa"/>
          </w:tcPr>
          <w:p w14:paraId="75902E3C" w14:textId="77777777" w:rsidR="001F6A0C" w:rsidRPr="0082051A" w:rsidRDefault="001F6A0C">
            <w:pPr>
              <w:spacing w:line="259" w:lineRule="auto"/>
              <w:jc w:val="center"/>
            </w:pPr>
          </w:p>
        </w:tc>
        <w:tc>
          <w:tcPr>
            <w:tcW w:w="577" w:type="dxa"/>
          </w:tcPr>
          <w:p w14:paraId="374AB38D" w14:textId="5192B6C2" w:rsidR="001F6A0C" w:rsidRPr="0082051A" w:rsidRDefault="00167493">
            <w:pPr>
              <w:spacing w:line="259" w:lineRule="auto"/>
              <w:jc w:val="center"/>
            </w:pPr>
            <w:r w:rsidRPr="0082051A">
              <w:t>X</w:t>
            </w:r>
          </w:p>
        </w:tc>
      </w:tr>
      <w:tr w:rsidR="001F6A0C" w:rsidRPr="0082051A" w14:paraId="2E4E1DF8" w14:textId="77777777" w:rsidTr="00414015">
        <w:trPr>
          <w:cantSplit/>
        </w:trPr>
        <w:tc>
          <w:tcPr>
            <w:tcW w:w="6338" w:type="dxa"/>
            <w:gridSpan w:val="2"/>
          </w:tcPr>
          <w:p w14:paraId="1CBC4567" w14:textId="00AA687A" w:rsidR="001F6A0C" w:rsidRPr="0082051A" w:rsidRDefault="00E464B2">
            <w:pPr>
              <w:spacing w:line="259" w:lineRule="auto"/>
            </w:pPr>
            <w:r w:rsidRPr="0082051A">
              <w:t xml:space="preserve">h) </w:t>
            </w:r>
            <w:r w:rsidR="001F6A0C" w:rsidRPr="0082051A">
              <w:t>Trafik</w:t>
            </w:r>
          </w:p>
        </w:tc>
        <w:tc>
          <w:tcPr>
            <w:tcW w:w="577" w:type="dxa"/>
          </w:tcPr>
          <w:p w14:paraId="7DBF4845" w14:textId="77777777" w:rsidR="001F6A0C" w:rsidRPr="0082051A" w:rsidRDefault="001F6A0C">
            <w:pPr>
              <w:spacing w:line="259" w:lineRule="auto"/>
              <w:jc w:val="center"/>
            </w:pPr>
          </w:p>
        </w:tc>
        <w:tc>
          <w:tcPr>
            <w:tcW w:w="866" w:type="dxa"/>
          </w:tcPr>
          <w:p w14:paraId="2E4486B0" w14:textId="77777777" w:rsidR="001F6A0C" w:rsidRPr="0082051A" w:rsidRDefault="001F6A0C">
            <w:pPr>
              <w:spacing w:line="259" w:lineRule="auto"/>
              <w:jc w:val="center"/>
            </w:pPr>
          </w:p>
        </w:tc>
        <w:tc>
          <w:tcPr>
            <w:tcW w:w="577" w:type="dxa"/>
          </w:tcPr>
          <w:p w14:paraId="15EFDF16" w14:textId="047A0F91" w:rsidR="001F6A0C" w:rsidRPr="0082051A" w:rsidRDefault="00167493">
            <w:pPr>
              <w:spacing w:line="259" w:lineRule="auto"/>
              <w:jc w:val="center"/>
            </w:pPr>
            <w:r w:rsidRPr="0082051A">
              <w:t>X</w:t>
            </w:r>
          </w:p>
        </w:tc>
      </w:tr>
      <w:tr w:rsidR="001F6A0C" w:rsidRPr="0082051A" w14:paraId="758E48C2" w14:textId="77777777" w:rsidTr="00414015">
        <w:trPr>
          <w:cantSplit/>
        </w:trPr>
        <w:tc>
          <w:tcPr>
            <w:tcW w:w="6338" w:type="dxa"/>
            <w:gridSpan w:val="2"/>
          </w:tcPr>
          <w:p w14:paraId="05E077CF" w14:textId="1324891E" w:rsidR="001F6A0C" w:rsidRPr="0082051A" w:rsidRDefault="00E464B2">
            <w:pPr>
              <w:spacing w:line="259" w:lineRule="auto"/>
            </w:pPr>
            <w:r w:rsidRPr="0082051A">
              <w:t xml:space="preserve">i) </w:t>
            </w:r>
            <w:r w:rsidR="001F6A0C" w:rsidRPr="0082051A">
              <w:t>Utomhusmiljö och klimat</w:t>
            </w:r>
          </w:p>
        </w:tc>
        <w:tc>
          <w:tcPr>
            <w:tcW w:w="577" w:type="dxa"/>
          </w:tcPr>
          <w:p w14:paraId="0F60E2F8" w14:textId="77777777" w:rsidR="001F6A0C" w:rsidRPr="0082051A" w:rsidRDefault="001F6A0C">
            <w:pPr>
              <w:spacing w:line="259" w:lineRule="auto"/>
              <w:jc w:val="center"/>
            </w:pPr>
          </w:p>
        </w:tc>
        <w:tc>
          <w:tcPr>
            <w:tcW w:w="866" w:type="dxa"/>
          </w:tcPr>
          <w:p w14:paraId="12F0025D" w14:textId="77777777" w:rsidR="001F6A0C" w:rsidRPr="0082051A" w:rsidRDefault="001F6A0C">
            <w:pPr>
              <w:spacing w:line="259" w:lineRule="auto"/>
              <w:jc w:val="center"/>
            </w:pPr>
          </w:p>
        </w:tc>
        <w:tc>
          <w:tcPr>
            <w:tcW w:w="577" w:type="dxa"/>
          </w:tcPr>
          <w:p w14:paraId="1C975B17" w14:textId="59B3CE0B" w:rsidR="001F6A0C" w:rsidRPr="0082051A" w:rsidRDefault="00167493">
            <w:pPr>
              <w:spacing w:line="259" w:lineRule="auto"/>
              <w:jc w:val="center"/>
            </w:pPr>
            <w:r w:rsidRPr="0082051A">
              <w:t>X</w:t>
            </w:r>
          </w:p>
        </w:tc>
      </w:tr>
      <w:tr w:rsidR="001F6A0C" w:rsidRPr="0082051A" w14:paraId="301501C6" w14:textId="77777777" w:rsidTr="00414015">
        <w:trPr>
          <w:cantSplit/>
        </w:trPr>
        <w:tc>
          <w:tcPr>
            <w:tcW w:w="1360" w:type="dxa"/>
          </w:tcPr>
          <w:p w14:paraId="6E8A3EA6" w14:textId="77777777" w:rsidR="001F6A0C" w:rsidRPr="0082051A" w:rsidRDefault="001F6A0C">
            <w:pPr>
              <w:spacing w:line="259" w:lineRule="auto"/>
              <w:jc w:val="center"/>
              <w:rPr>
                <w:b/>
              </w:rPr>
            </w:pPr>
            <w:r w:rsidRPr="0082051A">
              <w:rPr>
                <w:b/>
              </w:rPr>
              <w:t>Kommentar:</w:t>
            </w:r>
          </w:p>
        </w:tc>
        <w:tc>
          <w:tcPr>
            <w:tcW w:w="6998" w:type="dxa"/>
            <w:gridSpan w:val="4"/>
          </w:tcPr>
          <w:p w14:paraId="48925007" w14:textId="77777777" w:rsidR="001F6A0C" w:rsidRPr="0082051A" w:rsidRDefault="001F6A0C">
            <w:pPr>
              <w:spacing w:line="259" w:lineRule="auto"/>
            </w:pPr>
          </w:p>
        </w:tc>
      </w:tr>
    </w:tbl>
    <w:p w14:paraId="5B53C9E4" w14:textId="77777777" w:rsidR="001F6A0C" w:rsidRPr="0082051A" w:rsidRDefault="001F6A0C" w:rsidP="002D7F7E"/>
    <w:tbl>
      <w:tblPr>
        <w:tblStyle w:val="Vstervikskommun"/>
        <w:tblW w:w="8358" w:type="dxa"/>
        <w:tblLook w:val="04A0" w:firstRow="1" w:lastRow="0" w:firstColumn="1" w:lastColumn="0" w:noHBand="0" w:noVBand="1"/>
        <w:tblCaption w:val="Checklista för miljökvalitetsnormer"/>
        <w:tblDescription w:val="Tabellen anger detaljplanens framtida påverkan på miljökvalitetsnormer. Påverkan kan vara positiv, negativ, osäker eller ingen påverkan. I vissa fall finns en kommentar i slutet av tabellen som summerar vilka och vilken påverkan detaljplanen kan ge."/>
      </w:tblPr>
      <w:tblGrid>
        <w:gridCol w:w="1390"/>
        <w:gridCol w:w="1860"/>
        <w:gridCol w:w="1072"/>
        <w:gridCol w:w="1153"/>
        <w:gridCol w:w="1153"/>
        <w:gridCol w:w="1730"/>
      </w:tblGrid>
      <w:tr w:rsidR="001E0C83" w:rsidRPr="0082051A" w14:paraId="7832A94F" w14:textId="77777777" w:rsidTr="004B03E6">
        <w:trPr>
          <w:cnfStyle w:val="100000000000" w:firstRow="1" w:lastRow="0" w:firstColumn="0" w:lastColumn="0" w:oddVBand="0" w:evenVBand="0" w:oddHBand="0" w:evenHBand="0" w:firstRowFirstColumn="0" w:firstRowLastColumn="0" w:lastRowFirstColumn="0" w:lastRowLastColumn="0"/>
          <w:cantSplit/>
        </w:trPr>
        <w:tc>
          <w:tcPr>
            <w:tcW w:w="8217" w:type="dxa"/>
            <w:gridSpan w:val="6"/>
          </w:tcPr>
          <w:p w14:paraId="702C8D39" w14:textId="43290406" w:rsidR="001E0C83" w:rsidRPr="0082051A" w:rsidRDefault="007945C2" w:rsidP="001E0C83">
            <w:pPr>
              <w:spacing w:after="220"/>
            </w:pPr>
            <w:r w:rsidRPr="0082051A">
              <w:lastRenderedPageBreak/>
              <w:t xml:space="preserve">11. </w:t>
            </w:r>
            <w:r w:rsidR="001E0C83" w:rsidRPr="0082051A">
              <w:t>Miljökvalitetsnormer</w:t>
            </w:r>
          </w:p>
        </w:tc>
      </w:tr>
      <w:tr w:rsidR="001E0C83" w:rsidRPr="0082051A" w14:paraId="2A73BF0B" w14:textId="77777777" w:rsidTr="004B03E6">
        <w:trPr>
          <w:cantSplit/>
          <w:trHeight w:val="817"/>
        </w:trPr>
        <w:tc>
          <w:tcPr>
            <w:tcW w:w="3194" w:type="dxa"/>
            <w:gridSpan w:val="2"/>
            <w:vMerge w:val="restart"/>
            <w:shd w:val="clear" w:color="auto" w:fill="EEECE1" w:themeFill="background2"/>
          </w:tcPr>
          <w:p w14:paraId="4A96213A" w14:textId="77777777" w:rsidR="001E0C83" w:rsidRPr="0082051A" w:rsidRDefault="001E0C83" w:rsidP="001E0C83">
            <w:pPr>
              <w:spacing w:after="220"/>
            </w:pPr>
            <w:r w:rsidRPr="0082051A">
              <w:t>Redogör påverkan på de miljökvalitetsnormer som inte följs eller riskerar att inte följas i de områden som kan antas påverkas av planen.</w:t>
            </w:r>
          </w:p>
        </w:tc>
        <w:tc>
          <w:tcPr>
            <w:tcW w:w="5023" w:type="dxa"/>
            <w:gridSpan w:val="4"/>
            <w:shd w:val="clear" w:color="auto" w:fill="EEECE1" w:themeFill="background2"/>
          </w:tcPr>
          <w:p w14:paraId="7C858CB4" w14:textId="77777777" w:rsidR="001E0C83" w:rsidRPr="0082051A" w:rsidRDefault="001E0C83" w:rsidP="001E0C83">
            <w:pPr>
              <w:spacing w:after="220"/>
            </w:pPr>
            <w:r w:rsidRPr="0082051A">
              <w:t>Påverkan</w:t>
            </w:r>
          </w:p>
        </w:tc>
      </w:tr>
      <w:tr w:rsidR="001E0C83" w:rsidRPr="0082051A" w14:paraId="600CFB69" w14:textId="77777777" w:rsidTr="004B03E6">
        <w:trPr>
          <w:cantSplit/>
          <w:trHeight w:val="573"/>
        </w:trPr>
        <w:tc>
          <w:tcPr>
            <w:tcW w:w="3194" w:type="dxa"/>
            <w:gridSpan w:val="2"/>
            <w:vMerge/>
            <w:shd w:val="clear" w:color="auto" w:fill="EEECE1" w:themeFill="background2"/>
          </w:tcPr>
          <w:p w14:paraId="3574C0F8" w14:textId="77777777" w:rsidR="001E0C83" w:rsidRPr="0082051A" w:rsidRDefault="001E0C83" w:rsidP="001E0C83">
            <w:pPr>
              <w:spacing w:after="220"/>
            </w:pPr>
          </w:p>
        </w:tc>
        <w:tc>
          <w:tcPr>
            <w:tcW w:w="1054" w:type="dxa"/>
            <w:shd w:val="clear" w:color="auto" w:fill="EEECE1" w:themeFill="background2"/>
          </w:tcPr>
          <w:p w14:paraId="5B1BB7DE" w14:textId="77777777" w:rsidR="001E0C83" w:rsidRPr="0082051A" w:rsidRDefault="001E0C83" w:rsidP="001E0C83">
            <w:pPr>
              <w:spacing w:after="220"/>
            </w:pPr>
            <w:r w:rsidRPr="0082051A">
              <w:t>Positiv</w:t>
            </w:r>
          </w:p>
        </w:tc>
        <w:tc>
          <w:tcPr>
            <w:tcW w:w="1134" w:type="dxa"/>
            <w:shd w:val="clear" w:color="auto" w:fill="EEECE1" w:themeFill="background2"/>
          </w:tcPr>
          <w:p w14:paraId="5169AE51" w14:textId="77777777" w:rsidR="001E0C83" w:rsidRPr="0082051A" w:rsidRDefault="001E0C83" w:rsidP="001E0C83">
            <w:pPr>
              <w:spacing w:after="220"/>
            </w:pPr>
            <w:r w:rsidRPr="0082051A">
              <w:t>Osäker</w:t>
            </w:r>
          </w:p>
        </w:tc>
        <w:tc>
          <w:tcPr>
            <w:tcW w:w="1134" w:type="dxa"/>
            <w:shd w:val="clear" w:color="auto" w:fill="EEECE1" w:themeFill="background2"/>
          </w:tcPr>
          <w:p w14:paraId="5E513E21" w14:textId="77777777" w:rsidR="001E0C83" w:rsidRPr="0082051A" w:rsidRDefault="001E0C83" w:rsidP="001E0C83">
            <w:pPr>
              <w:spacing w:after="220"/>
            </w:pPr>
            <w:r w:rsidRPr="0082051A">
              <w:t>Negativ</w:t>
            </w:r>
          </w:p>
        </w:tc>
        <w:tc>
          <w:tcPr>
            <w:tcW w:w="1701" w:type="dxa"/>
            <w:shd w:val="clear" w:color="auto" w:fill="EEECE1" w:themeFill="background2"/>
          </w:tcPr>
          <w:p w14:paraId="6DC9569F" w14:textId="77777777" w:rsidR="001E0C83" w:rsidRPr="0082051A" w:rsidRDefault="001E0C83" w:rsidP="001E0C83">
            <w:pPr>
              <w:spacing w:after="220"/>
            </w:pPr>
            <w:r w:rsidRPr="0082051A">
              <w:t>Ingen påverkan</w:t>
            </w:r>
          </w:p>
        </w:tc>
      </w:tr>
      <w:tr w:rsidR="001E0C83" w:rsidRPr="0082051A" w14:paraId="234B1B23" w14:textId="77777777" w:rsidTr="004B03E6">
        <w:trPr>
          <w:cantSplit/>
        </w:trPr>
        <w:tc>
          <w:tcPr>
            <w:tcW w:w="3194" w:type="dxa"/>
            <w:gridSpan w:val="2"/>
          </w:tcPr>
          <w:p w14:paraId="6D15C97A" w14:textId="417CC7C9" w:rsidR="001E0C83" w:rsidRPr="0082051A" w:rsidRDefault="00E464B2" w:rsidP="001E0C83">
            <w:pPr>
              <w:spacing w:after="220"/>
            </w:pPr>
            <w:r w:rsidRPr="0082051A">
              <w:t xml:space="preserve">a) </w:t>
            </w:r>
            <w:r w:rsidR="001E0C83" w:rsidRPr="0082051A">
              <w:t>Utomhusluft</w:t>
            </w:r>
          </w:p>
        </w:tc>
        <w:tc>
          <w:tcPr>
            <w:tcW w:w="1054" w:type="dxa"/>
          </w:tcPr>
          <w:p w14:paraId="77DF4175" w14:textId="77777777" w:rsidR="001E0C83" w:rsidRPr="0082051A" w:rsidRDefault="001E0C83" w:rsidP="001E0C83">
            <w:pPr>
              <w:spacing w:after="220"/>
            </w:pPr>
          </w:p>
        </w:tc>
        <w:tc>
          <w:tcPr>
            <w:tcW w:w="1134" w:type="dxa"/>
          </w:tcPr>
          <w:p w14:paraId="4ADF1453" w14:textId="77777777" w:rsidR="001E0C83" w:rsidRPr="0082051A" w:rsidRDefault="001E0C83" w:rsidP="001E0C83">
            <w:pPr>
              <w:spacing w:after="220"/>
            </w:pPr>
          </w:p>
        </w:tc>
        <w:tc>
          <w:tcPr>
            <w:tcW w:w="1134" w:type="dxa"/>
          </w:tcPr>
          <w:p w14:paraId="6B1B8081" w14:textId="77777777" w:rsidR="001E0C83" w:rsidRPr="0082051A" w:rsidRDefault="001E0C83" w:rsidP="001E0C83">
            <w:pPr>
              <w:spacing w:after="220"/>
            </w:pPr>
          </w:p>
        </w:tc>
        <w:tc>
          <w:tcPr>
            <w:tcW w:w="1701" w:type="dxa"/>
          </w:tcPr>
          <w:p w14:paraId="191DB23A" w14:textId="61F467D1" w:rsidR="001E0C83" w:rsidRPr="0082051A" w:rsidRDefault="00167493" w:rsidP="001E0C83">
            <w:pPr>
              <w:spacing w:after="220"/>
            </w:pPr>
            <w:r w:rsidRPr="0082051A">
              <w:t>X</w:t>
            </w:r>
          </w:p>
        </w:tc>
      </w:tr>
      <w:tr w:rsidR="001E0C83" w:rsidRPr="0082051A" w14:paraId="7E534DDD" w14:textId="77777777" w:rsidTr="004B03E6">
        <w:trPr>
          <w:cantSplit/>
        </w:trPr>
        <w:tc>
          <w:tcPr>
            <w:tcW w:w="3194" w:type="dxa"/>
            <w:gridSpan w:val="2"/>
          </w:tcPr>
          <w:p w14:paraId="135CCCCF" w14:textId="05A96E6B" w:rsidR="001E0C83" w:rsidRPr="0082051A" w:rsidRDefault="00E464B2" w:rsidP="001E0C83">
            <w:pPr>
              <w:spacing w:after="220"/>
            </w:pPr>
            <w:r w:rsidRPr="0082051A">
              <w:t xml:space="preserve">b) </w:t>
            </w:r>
            <w:r w:rsidR="00720269" w:rsidRPr="0082051A">
              <w:t>Omgivningsb</w:t>
            </w:r>
            <w:r w:rsidR="001E0C83" w:rsidRPr="0082051A">
              <w:t>uller</w:t>
            </w:r>
          </w:p>
        </w:tc>
        <w:tc>
          <w:tcPr>
            <w:tcW w:w="1054" w:type="dxa"/>
          </w:tcPr>
          <w:p w14:paraId="6A29D26D" w14:textId="77777777" w:rsidR="001E0C83" w:rsidRPr="0082051A" w:rsidRDefault="001E0C83" w:rsidP="001E0C83">
            <w:pPr>
              <w:spacing w:after="220"/>
            </w:pPr>
          </w:p>
        </w:tc>
        <w:tc>
          <w:tcPr>
            <w:tcW w:w="1134" w:type="dxa"/>
          </w:tcPr>
          <w:p w14:paraId="617A8666" w14:textId="77777777" w:rsidR="001E0C83" w:rsidRPr="0082051A" w:rsidRDefault="001E0C83" w:rsidP="001E0C83">
            <w:pPr>
              <w:spacing w:after="220"/>
            </w:pPr>
          </w:p>
        </w:tc>
        <w:tc>
          <w:tcPr>
            <w:tcW w:w="1134" w:type="dxa"/>
          </w:tcPr>
          <w:p w14:paraId="3482D8FD" w14:textId="77777777" w:rsidR="001E0C83" w:rsidRPr="0082051A" w:rsidRDefault="001E0C83" w:rsidP="001E0C83">
            <w:pPr>
              <w:spacing w:after="220"/>
            </w:pPr>
          </w:p>
        </w:tc>
        <w:tc>
          <w:tcPr>
            <w:tcW w:w="1701" w:type="dxa"/>
          </w:tcPr>
          <w:p w14:paraId="1ACB24E6" w14:textId="4FFDB2CC" w:rsidR="001E0C83" w:rsidRPr="0082051A" w:rsidRDefault="00720269" w:rsidP="001E0C83">
            <w:pPr>
              <w:spacing w:after="220"/>
            </w:pPr>
            <w:r w:rsidRPr="0082051A">
              <w:t>X</w:t>
            </w:r>
          </w:p>
        </w:tc>
      </w:tr>
      <w:tr w:rsidR="001E0C83" w:rsidRPr="0082051A" w14:paraId="52EC2264" w14:textId="77777777" w:rsidTr="004B03E6">
        <w:trPr>
          <w:cantSplit/>
        </w:trPr>
        <w:tc>
          <w:tcPr>
            <w:tcW w:w="3194" w:type="dxa"/>
            <w:gridSpan w:val="2"/>
          </w:tcPr>
          <w:p w14:paraId="5CDF0DF8" w14:textId="7C1038BF" w:rsidR="001E0C83" w:rsidRPr="0082051A" w:rsidRDefault="00E464B2" w:rsidP="001E0C83">
            <w:pPr>
              <w:spacing w:after="220"/>
            </w:pPr>
            <w:r w:rsidRPr="0082051A">
              <w:t xml:space="preserve">c) </w:t>
            </w:r>
            <w:r w:rsidR="001E0C83" w:rsidRPr="0082051A">
              <w:t>Kvantitativ status för grundvatten</w:t>
            </w:r>
          </w:p>
        </w:tc>
        <w:tc>
          <w:tcPr>
            <w:tcW w:w="1054" w:type="dxa"/>
          </w:tcPr>
          <w:p w14:paraId="7427D881" w14:textId="77777777" w:rsidR="001E0C83" w:rsidRPr="0082051A" w:rsidRDefault="001E0C83" w:rsidP="001E0C83">
            <w:pPr>
              <w:spacing w:after="220"/>
            </w:pPr>
          </w:p>
        </w:tc>
        <w:tc>
          <w:tcPr>
            <w:tcW w:w="1134" w:type="dxa"/>
          </w:tcPr>
          <w:p w14:paraId="37A9BEE8" w14:textId="77777777" w:rsidR="001E0C83" w:rsidRPr="0082051A" w:rsidRDefault="001E0C83" w:rsidP="001E0C83">
            <w:pPr>
              <w:spacing w:after="220"/>
            </w:pPr>
          </w:p>
        </w:tc>
        <w:tc>
          <w:tcPr>
            <w:tcW w:w="1134" w:type="dxa"/>
          </w:tcPr>
          <w:p w14:paraId="060D8F72" w14:textId="77777777" w:rsidR="001E0C83" w:rsidRPr="0082051A" w:rsidRDefault="001E0C83" w:rsidP="001E0C83">
            <w:pPr>
              <w:spacing w:after="220"/>
            </w:pPr>
          </w:p>
        </w:tc>
        <w:tc>
          <w:tcPr>
            <w:tcW w:w="1701" w:type="dxa"/>
          </w:tcPr>
          <w:p w14:paraId="5144AEA0" w14:textId="783FA55F" w:rsidR="001E0C83" w:rsidRPr="0082051A" w:rsidRDefault="00167493" w:rsidP="001E0C83">
            <w:pPr>
              <w:spacing w:after="220"/>
            </w:pPr>
            <w:r w:rsidRPr="0082051A">
              <w:t>X</w:t>
            </w:r>
          </w:p>
        </w:tc>
      </w:tr>
      <w:tr w:rsidR="001E0C83" w:rsidRPr="0082051A" w14:paraId="4AB863B8" w14:textId="77777777" w:rsidTr="004B03E6">
        <w:trPr>
          <w:cantSplit/>
        </w:trPr>
        <w:tc>
          <w:tcPr>
            <w:tcW w:w="3194" w:type="dxa"/>
            <w:gridSpan w:val="2"/>
          </w:tcPr>
          <w:p w14:paraId="47F0303E" w14:textId="140483A0" w:rsidR="001E0C83" w:rsidRPr="0082051A" w:rsidRDefault="00E464B2" w:rsidP="001E0C83">
            <w:pPr>
              <w:spacing w:after="220"/>
            </w:pPr>
            <w:r w:rsidRPr="0082051A">
              <w:t xml:space="preserve">d) </w:t>
            </w:r>
            <w:r w:rsidR="001E0C83" w:rsidRPr="0082051A">
              <w:t>Kemisk status för grundvatten</w:t>
            </w:r>
          </w:p>
        </w:tc>
        <w:tc>
          <w:tcPr>
            <w:tcW w:w="1054" w:type="dxa"/>
          </w:tcPr>
          <w:p w14:paraId="64779329" w14:textId="77777777" w:rsidR="001E0C83" w:rsidRPr="0082051A" w:rsidRDefault="001E0C83" w:rsidP="001E0C83">
            <w:pPr>
              <w:spacing w:after="220"/>
            </w:pPr>
          </w:p>
        </w:tc>
        <w:tc>
          <w:tcPr>
            <w:tcW w:w="1134" w:type="dxa"/>
          </w:tcPr>
          <w:p w14:paraId="5A558786" w14:textId="77777777" w:rsidR="001E0C83" w:rsidRPr="0082051A" w:rsidRDefault="001E0C83" w:rsidP="001E0C83">
            <w:pPr>
              <w:spacing w:after="220"/>
            </w:pPr>
          </w:p>
        </w:tc>
        <w:tc>
          <w:tcPr>
            <w:tcW w:w="1134" w:type="dxa"/>
          </w:tcPr>
          <w:p w14:paraId="1E3D14A5" w14:textId="77777777" w:rsidR="001E0C83" w:rsidRPr="0082051A" w:rsidRDefault="001E0C83" w:rsidP="001E0C83">
            <w:pPr>
              <w:spacing w:after="220"/>
            </w:pPr>
          </w:p>
        </w:tc>
        <w:tc>
          <w:tcPr>
            <w:tcW w:w="1701" w:type="dxa"/>
          </w:tcPr>
          <w:p w14:paraId="284DC62D" w14:textId="3CB835A8" w:rsidR="001E0C83" w:rsidRPr="0082051A" w:rsidRDefault="00167493" w:rsidP="001E0C83">
            <w:pPr>
              <w:spacing w:after="220"/>
            </w:pPr>
            <w:r w:rsidRPr="0082051A">
              <w:t>X</w:t>
            </w:r>
          </w:p>
        </w:tc>
      </w:tr>
      <w:tr w:rsidR="001E0C83" w:rsidRPr="0082051A" w14:paraId="3285DBE2" w14:textId="77777777" w:rsidTr="004B03E6">
        <w:trPr>
          <w:cantSplit/>
        </w:trPr>
        <w:tc>
          <w:tcPr>
            <w:tcW w:w="3194" w:type="dxa"/>
            <w:gridSpan w:val="2"/>
          </w:tcPr>
          <w:p w14:paraId="1ED66C9A" w14:textId="2A968DC4" w:rsidR="001E0C83" w:rsidRPr="0082051A" w:rsidRDefault="00E464B2" w:rsidP="001E0C83">
            <w:pPr>
              <w:spacing w:after="220"/>
            </w:pPr>
            <w:r w:rsidRPr="0082051A">
              <w:t xml:space="preserve">e) </w:t>
            </w:r>
            <w:r w:rsidR="001E0C83" w:rsidRPr="0082051A">
              <w:t>Ekologisk status för ytvatten</w:t>
            </w:r>
          </w:p>
        </w:tc>
        <w:tc>
          <w:tcPr>
            <w:tcW w:w="1054" w:type="dxa"/>
          </w:tcPr>
          <w:p w14:paraId="231112DC" w14:textId="77777777" w:rsidR="001E0C83" w:rsidRPr="0082051A" w:rsidRDefault="001E0C83" w:rsidP="001E0C83">
            <w:pPr>
              <w:spacing w:after="220"/>
            </w:pPr>
          </w:p>
        </w:tc>
        <w:tc>
          <w:tcPr>
            <w:tcW w:w="1134" w:type="dxa"/>
          </w:tcPr>
          <w:p w14:paraId="610D3D43" w14:textId="77777777" w:rsidR="001E0C83" w:rsidRPr="0082051A" w:rsidRDefault="001E0C83" w:rsidP="001E0C83">
            <w:pPr>
              <w:spacing w:after="220"/>
            </w:pPr>
          </w:p>
        </w:tc>
        <w:tc>
          <w:tcPr>
            <w:tcW w:w="1134" w:type="dxa"/>
          </w:tcPr>
          <w:p w14:paraId="53F42E25" w14:textId="77777777" w:rsidR="001E0C83" w:rsidRPr="0082051A" w:rsidRDefault="001E0C83" w:rsidP="001E0C83">
            <w:pPr>
              <w:spacing w:after="220"/>
            </w:pPr>
          </w:p>
        </w:tc>
        <w:tc>
          <w:tcPr>
            <w:tcW w:w="1701" w:type="dxa"/>
          </w:tcPr>
          <w:p w14:paraId="599B367A" w14:textId="01EF4986" w:rsidR="001E0C83" w:rsidRPr="0082051A" w:rsidRDefault="00167493" w:rsidP="001E0C83">
            <w:pPr>
              <w:spacing w:after="220"/>
            </w:pPr>
            <w:r w:rsidRPr="0082051A">
              <w:t>X</w:t>
            </w:r>
          </w:p>
        </w:tc>
      </w:tr>
      <w:tr w:rsidR="001E0C83" w:rsidRPr="0082051A" w14:paraId="2C4ED566" w14:textId="77777777" w:rsidTr="004B03E6">
        <w:trPr>
          <w:cantSplit/>
        </w:trPr>
        <w:tc>
          <w:tcPr>
            <w:tcW w:w="3194" w:type="dxa"/>
            <w:gridSpan w:val="2"/>
          </w:tcPr>
          <w:p w14:paraId="545146B7" w14:textId="036CC363" w:rsidR="001E0C83" w:rsidRPr="0082051A" w:rsidRDefault="00E464B2" w:rsidP="001E0C83">
            <w:pPr>
              <w:spacing w:after="220"/>
            </w:pPr>
            <w:r w:rsidRPr="0082051A">
              <w:t xml:space="preserve">f) </w:t>
            </w:r>
            <w:r w:rsidR="001E0C83" w:rsidRPr="0082051A">
              <w:t>Kemisk status för ytvatten</w:t>
            </w:r>
          </w:p>
        </w:tc>
        <w:tc>
          <w:tcPr>
            <w:tcW w:w="1054" w:type="dxa"/>
          </w:tcPr>
          <w:p w14:paraId="4D12BD9C" w14:textId="77777777" w:rsidR="001E0C83" w:rsidRPr="0082051A" w:rsidRDefault="001E0C83" w:rsidP="001E0C83">
            <w:pPr>
              <w:spacing w:after="220"/>
            </w:pPr>
          </w:p>
        </w:tc>
        <w:tc>
          <w:tcPr>
            <w:tcW w:w="1134" w:type="dxa"/>
          </w:tcPr>
          <w:p w14:paraId="6300EF6C" w14:textId="77777777" w:rsidR="001E0C83" w:rsidRPr="0082051A" w:rsidRDefault="001E0C83" w:rsidP="001E0C83">
            <w:pPr>
              <w:spacing w:after="220"/>
            </w:pPr>
          </w:p>
        </w:tc>
        <w:tc>
          <w:tcPr>
            <w:tcW w:w="1134" w:type="dxa"/>
          </w:tcPr>
          <w:p w14:paraId="35EDF5B3" w14:textId="77777777" w:rsidR="001E0C83" w:rsidRPr="0082051A" w:rsidRDefault="001E0C83" w:rsidP="001E0C83">
            <w:pPr>
              <w:spacing w:after="220"/>
            </w:pPr>
          </w:p>
        </w:tc>
        <w:tc>
          <w:tcPr>
            <w:tcW w:w="1701" w:type="dxa"/>
          </w:tcPr>
          <w:p w14:paraId="04F7AA59" w14:textId="53E444D6" w:rsidR="001E0C83" w:rsidRPr="0082051A" w:rsidRDefault="00167493" w:rsidP="001E0C83">
            <w:pPr>
              <w:spacing w:after="220"/>
            </w:pPr>
            <w:r w:rsidRPr="0082051A">
              <w:t>X</w:t>
            </w:r>
          </w:p>
        </w:tc>
      </w:tr>
      <w:tr w:rsidR="001E0C83" w:rsidRPr="0082051A" w14:paraId="18B6089A" w14:textId="77777777" w:rsidTr="004B03E6">
        <w:trPr>
          <w:cantSplit/>
        </w:trPr>
        <w:tc>
          <w:tcPr>
            <w:tcW w:w="1366" w:type="dxa"/>
          </w:tcPr>
          <w:p w14:paraId="675D8551" w14:textId="77777777" w:rsidR="001E0C83" w:rsidRPr="0082051A" w:rsidRDefault="001E0C83" w:rsidP="001E0C83">
            <w:pPr>
              <w:spacing w:after="220"/>
              <w:rPr>
                <w:b/>
              </w:rPr>
            </w:pPr>
            <w:r w:rsidRPr="0082051A">
              <w:rPr>
                <w:b/>
              </w:rPr>
              <w:t>Kommentar:</w:t>
            </w:r>
          </w:p>
        </w:tc>
        <w:tc>
          <w:tcPr>
            <w:tcW w:w="6851" w:type="dxa"/>
            <w:gridSpan w:val="5"/>
          </w:tcPr>
          <w:p w14:paraId="09D05769" w14:textId="4C639BBA" w:rsidR="001E0C83" w:rsidRPr="0082051A" w:rsidRDefault="001E0C83" w:rsidP="00584569"/>
        </w:tc>
      </w:tr>
    </w:tbl>
    <w:p w14:paraId="0A8C5A53" w14:textId="5F081051" w:rsidR="001E0C83" w:rsidRPr="0082051A" w:rsidRDefault="001E0C83"/>
    <w:tbl>
      <w:tblPr>
        <w:tblStyle w:val="Vstervikskommun"/>
        <w:tblW w:w="8359" w:type="dxa"/>
        <w:tblLook w:val="04A0" w:firstRow="1" w:lastRow="0" w:firstColumn="1" w:lastColumn="0" w:noHBand="0" w:noVBand="1"/>
        <w:tblCaption w:val="Checklista över miljömål"/>
        <w:tblDescription w:val="Tabellen beskriver med alternativen ja, osäker eller nej om detaljplanens genomförande bedöms motverka Sveriges miljömål. Ibland finns det i kommentaren längst ned i tabellen en förklaring vilket miljömål som motverkas och hur effekterna ska minskas."/>
      </w:tblPr>
      <w:tblGrid>
        <w:gridCol w:w="1366"/>
        <w:gridCol w:w="5008"/>
        <w:gridCol w:w="551"/>
        <w:gridCol w:w="913"/>
        <w:gridCol w:w="521"/>
      </w:tblGrid>
      <w:tr w:rsidR="001E0C83" w:rsidRPr="0082051A" w14:paraId="1B14A297" w14:textId="77777777" w:rsidTr="001E0C83">
        <w:trPr>
          <w:cnfStyle w:val="100000000000" w:firstRow="1" w:lastRow="0" w:firstColumn="0" w:lastColumn="0" w:oddVBand="0" w:evenVBand="0" w:oddHBand="0" w:evenHBand="0" w:firstRowFirstColumn="0" w:firstRowLastColumn="0" w:lastRowFirstColumn="0" w:lastRowLastColumn="0"/>
          <w:cantSplit/>
        </w:trPr>
        <w:tc>
          <w:tcPr>
            <w:tcW w:w="8359" w:type="dxa"/>
            <w:gridSpan w:val="5"/>
          </w:tcPr>
          <w:p w14:paraId="35911D0F" w14:textId="578B15F7" w:rsidR="001E0C83" w:rsidRPr="0082051A" w:rsidRDefault="007945C2" w:rsidP="004B03E6">
            <w:pPr>
              <w:spacing w:line="259" w:lineRule="auto"/>
              <w:rPr>
                <w:szCs w:val="18"/>
              </w:rPr>
            </w:pPr>
            <w:r w:rsidRPr="0082051A">
              <w:rPr>
                <w:szCs w:val="18"/>
              </w:rPr>
              <w:t xml:space="preserve">12. </w:t>
            </w:r>
            <w:r w:rsidR="001E0C83" w:rsidRPr="0082051A">
              <w:rPr>
                <w:szCs w:val="18"/>
              </w:rPr>
              <w:t>Miljömål</w:t>
            </w:r>
          </w:p>
        </w:tc>
      </w:tr>
      <w:tr w:rsidR="001E0C83" w:rsidRPr="0082051A" w14:paraId="53FC0F6F" w14:textId="77777777" w:rsidTr="004B03E6">
        <w:trPr>
          <w:cantSplit/>
        </w:trPr>
        <w:tc>
          <w:tcPr>
            <w:tcW w:w="6374" w:type="dxa"/>
            <w:gridSpan w:val="2"/>
            <w:shd w:val="clear" w:color="auto" w:fill="EEECE1" w:themeFill="background2"/>
          </w:tcPr>
          <w:p w14:paraId="01AE420B" w14:textId="77777777" w:rsidR="001E0C83" w:rsidRPr="0082051A" w:rsidRDefault="001E0C83">
            <w:pPr>
              <w:spacing w:line="259" w:lineRule="auto"/>
            </w:pPr>
            <w:r w:rsidRPr="0082051A">
              <w:t>Kan det antas att något av nedanstående miljömål motverkas vid ett genomförande av detaljplanen?</w:t>
            </w:r>
          </w:p>
        </w:tc>
        <w:tc>
          <w:tcPr>
            <w:tcW w:w="551" w:type="dxa"/>
            <w:shd w:val="clear" w:color="auto" w:fill="EEECE1" w:themeFill="background2"/>
          </w:tcPr>
          <w:p w14:paraId="1528428A" w14:textId="77777777" w:rsidR="001E0C83" w:rsidRPr="0082051A" w:rsidRDefault="001E0C83">
            <w:pPr>
              <w:spacing w:line="259" w:lineRule="auto"/>
              <w:jc w:val="center"/>
            </w:pPr>
            <w:r w:rsidRPr="0082051A">
              <w:t>Ja</w:t>
            </w:r>
          </w:p>
        </w:tc>
        <w:tc>
          <w:tcPr>
            <w:tcW w:w="913" w:type="dxa"/>
            <w:shd w:val="clear" w:color="auto" w:fill="EEECE1" w:themeFill="background2"/>
          </w:tcPr>
          <w:p w14:paraId="448D77DC" w14:textId="77777777" w:rsidR="001E0C83" w:rsidRPr="0082051A" w:rsidRDefault="001E0C83">
            <w:pPr>
              <w:spacing w:line="259" w:lineRule="auto"/>
              <w:jc w:val="center"/>
            </w:pPr>
            <w:r w:rsidRPr="0082051A">
              <w:t>Osäkert</w:t>
            </w:r>
          </w:p>
        </w:tc>
        <w:tc>
          <w:tcPr>
            <w:tcW w:w="521" w:type="dxa"/>
            <w:shd w:val="clear" w:color="auto" w:fill="EEECE1" w:themeFill="background2"/>
          </w:tcPr>
          <w:p w14:paraId="023C0798" w14:textId="77777777" w:rsidR="001E0C83" w:rsidRPr="0082051A" w:rsidRDefault="001E0C83">
            <w:pPr>
              <w:spacing w:line="259" w:lineRule="auto"/>
              <w:jc w:val="center"/>
            </w:pPr>
            <w:r w:rsidRPr="0082051A">
              <w:t>Nej</w:t>
            </w:r>
          </w:p>
        </w:tc>
      </w:tr>
      <w:tr w:rsidR="008D5A57" w:rsidRPr="0082051A" w14:paraId="10794C6D" w14:textId="77777777" w:rsidTr="008D5A57">
        <w:trPr>
          <w:cantSplit/>
        </w:trPr>
        <w:tc>
          <w:tcPr>
            <w:tcW w:w="6374" w:type="dxa"/>
            <w:gridSpan w:val="2"/>
          </w:tcPr>
          <w:p w14:paraId="5E5015EF" w14:textId="77777777" w:rsidR="008D5A57" w:rsidRPr="0082051A" w:rsidRDefault="008D5A57">
            <w:pPr>
              <w:spacing w:line="259" w:lineRule="auto"/>
            </w:pPr>
            <w:r w:rsidRPr="0082051A">
              <w:t>a) Nationella miljömål</w:t>
            </w:r>
          </w:p>
        </w:tc>
        <w:tc>
          <w:tcPr>
            <w:tcW w:w="551" w:type="dxa"/>
          </w:tcPr>
          <w:p w14:paraId="416651CF" w14:textId="77777777" w:rsidR="008D5A57" w:rsidRPr="0082051A" w:rsidRDefault="008D5A57">
            <w:pPr>
              <w:spacing w:line="259" w:lineRule="auto"/>
            </w:pPr>
          </w:p>
        </w:tc>
        <w:tc>
          <w:tcPr>
            <w:tcW w:w="913" w:type="dxa"/>
          </w:tcPr>
          <w:p w14:paraId="0D5D3FD4" w14:textId="77777777" w:rsidR="008D5A57" w:rsidRPr="0082051A" w:rsidRDefault="008D5A57">
            <w:pPr>
              <w:spacing w:line="259" w:lineRule="auto"/>
            </w:pPr>
          </w:p>
        </w:tc>
        <w:tc>
          <w:tcPr>
            <w:tcW w:w="521" w:type="dxa"/>
          </w:tcPr>
          <w:p w14:paraId="07E8FE88" w14:textId="1214390C" w:rsidR="008D5A57" w:rsidRPr="0082051A" w:rsidRDefault="001D6FD8" w:rsidP="000E431D">
            <w:pPr>
              <w:spacing w:line="259" w:lineRule="auto"/>
              <w:jc w:val="center"/>
            </w:pPr>
            <w:r w:rsidRPr="0082051A">
              <w:t>X</w:t>
            </w:r>
          </w:p>
        </w:tc>
      </w:tr>
      <w:tr w:rsidR="001E0C83" w:rsidRPr="0082051A" w14:paraId="4EF97F3C" w14:textId="77777777" w:rsidTr="001E0C83">
        <w:trPr>
          <w:cantSplit/>
        </w:trPr>
        <w:tc>
          <w:tcPr>
            <w:tcW w:w="6374" w:type="dxa"/>
            <w:gridSpan w:val="2"/>
          </w:tcPr>
          <w:p w14:paraId="18759ABC" w14:textId="4E1E7027" w:rsidR="001E0C83" w:rsidRPr="0082051A" w:rsidRDefault="00E464B2">
            <w:pPr>
              <w:spacing w:line="259" w:lineRule="auto"/>
            </w:pPr>
            <w:r w:rsidRPr="0082051A">
              <w:t xml:space="preserve">b) </w:t>
            </w:r>
            <w:r w:rsidR="001E0C83" w:rsidRPr="0082051A">
              <w:t>Begränsad klimatpåverkan</w:t>
            </w:r>
          </w:p>
        </w:tc>
        <w:tc>
          <w:tcPr>
            <w:tcW w:w="551" w:type="dxa"/>
          </w:tcPr>
          <w:p w14:paraId="72BDED6B" w14:textId="77777777" w:rsidR="001E0C83" w:rsidRPr="0082051A" w:rsidRDefault="001E0C83">
            <w:pPr>
              <w:spacing w:line="259" w:lineRule="auto"/>
              <w:jc w:val="center"/>
            </w:pPr>
          </w:p>
        </w:tc>
        <w:tc>
          <w:tcPr>
            <w:tcW w:w="913" w:type="dxa"/>
          </w:tcPr>
          <w:p w14:paraId="7B4A1AE1" w14:textId="77777777" w:rsidR="001E0C83" w:rsidRPr="0082051A" w:rsidRDefault="001E0C83">
            <w:pPr>
              <w:spacing w:line="259" w:lineRule="auto"/>
              <w:jc w:val="center"/>
            </w:pPr>
          </w:p>
        </w:tc>
        <w:tc>
          <w:tcPr>
            <w:tcW w:w="521" w:type="dxa"/>
          </w:tcPr>
          <w:p w14:paraId="64F61110" w14:textId="2CDD4E03" w:rsidR="001E0C83" w:rsidRPr="0082051A" w:rsidRDefault="001D6FD8">
            <w:pPr>
              <w:spacing w:line="259" w:lineRule="auto"/>
              <w:jc w:val="center"/>
            </w:pPr>
            <w:r w:rsidRPr="0082051A">
              <w:t>X</w:t>
            </w:r>
          </w:p>
        </w:tc>
      </w:tr>
      <w:tr w:rsidR="001E0C83" w:rsidRPr="0082051A" w14:paraId="09A30069" w14:textId="77777777" w:rsidTr="001E0C83">
        <w:trPr>
          <w:cantSplit/>
        </w:trPr>
        <w:tc>
          <w:tcPr>
            <w:tcW w:w="6374" w:type="dxa"/>
            <w:gridSpan w:val="2"/>
          </w:tcPr>
          <w:p w14:paraId="5492F444" w14:textId="002D16A9" w:rsidR="001E0C83" w:rsidRPr="0082051A" w:rsidRDefault="00A46C56">
            <w:pPr>
              <w:spacing w:line="259" w:lineRule="auto"/>
            </w:pPr>
            <w:r w:rsidRPr="0082051A">
              <w:t xml:space="preserve">c) </w:t>
            </w:r>
            <w:r w:rsidR="001E0C83" w:rsidRPr="0082051A">
              <w:t>Frisk luft</w:t>
            </w:r>
          </w:p>
        </w:tc>
        <w:tc>
          <w:tcPr>
            <w:tcW w:w="551" w:type="dxa"/>
          </w:tcPr>
          <w:p w14:paraId="24B1BBE2" w14:textId="77777777" w:rsidR="001E0C83" w:rsidRPr="0082051A" w:rsidRDefault="001E0C83">
            <w:pPr>
              <w:spacing w:line="259" w:lineRule="auto"/>
              <w:jc w:val="center"/>
            </w:pPr>
          </w:p>
        </w:tc>
        <w:tc>
          <w:tcPr>
            <w:tcW w:w="913" w:type="dxa"/>
          </w:tcPr>
          <w:p w14:paraId="51818526" w14:textId="77777777" w:rsidR="001E0C83" w:rsidRPr="0082051A" w:rsidRDefault="001E0C83">
            <w:pPr>
              <w:spacing w:line="259" w:lineRule="auto"/>
              <w:jc w:val="center"/>
            </w:pPr>
          </w:p>
        </w:tc>
        <w:tc>
          <w:tcPr>
            <w:tcW w:w="521" w:type="dxa"/>
          </w:tcPr>
          <w:p w14:paraId="70DDD78C" w14:textId="03BCC2DD" w:rsidR="001E0C83" w:rsidRPr="0082051A" w:rsidRDefault="000E431D">
            <w:pPr>
              <w:spacing w:line="259" w:lineRule="auto"/>
              <w:jc w:val="center"/>
            </w:pPr>
            <w:r w:rsidRPr="0082051A">
              <w:t>X</w:t>
            </w:r>
          </w:p>
        </w:tc>
      </w:tr>
      <w:tr w:rsidR="001E0C83" w:rsidRPr="0082051A" w14:paraId="6E3B4898" w14:textId="77777777" w:rsidTr="001E0C83">
        <w:trPr>
          <w:cantSplit/>
        </w:trPr>
        <w:tc>
          <w:tcPr>
            <w:tcW w:w="6374" w:type="dxa"/>
            <w:gridSpan w:val="2"/>
          </w:tcPr>
          <w:p w14:paraId="4D537B02" w14:textId="684B7327" w:rsidR="001E0C83" w:rsidRPr="0082051A" w:rsidRDefault="00A46C56">
            <w:pPr>
              <w:spacing w:line="259" w:lineRule="auto"/>
            </w:pPr>
            <w:r w:rsidRPr="0082051A">
              <w:t xml:space="preserve">d) </w:t>
            </w:r>
            <w:r w:rsidR="001E0C83" w:rsidRPr="0082051A">
              <w:t>Bara naturlig försurning</w:t>
            </w:r>
          </w:p>
        </w:tc>
        <w:tc>
          <w:tcPr>
            <w:tcW w:w="551" w:type="dxa"/>
          </w:tcPr>
          <w:p w14:paraId="16A2E4C7" w14:textId="77777777" w:rsidR="001E0C83" w:rsidRPr="0082051A" w:rsidRDefault="001E0C83">
            <w:pPr>
              <w:spacing w:line="259" w:lineRule="auto"/>
              <w:jc w:val="center"/>
            </w:pPr>
          </w:p>
        </w:tc>
        <w:tc>
          <w:tcPr>
            <w:tcW w:w="913" w:type="dxa"/>
          </w:tcPr>
          <w:p w14:paraId="022F7319" w14:textId="77777777" w:rsidR="001E0C83" w:rsidRPr="0082051A" w:rsidRDefault="001E0C83">
            <w:pPr>
              <w:spacing w:line="259" w:lineRule="auto"/>
              <w:jc w:val="center"/>
            </w:pPr>
          </w:p>
        </w:tc>
        <w:tc>
          <w:tcPr>
            <w:tcW w:w="521" w:type="dxa"/>
          </w:tcPr>
          <w:p w14:paraId="715F4086" w14:textId="7B8C5CD7" w:rsidR="001E0C83" w:rsidRPr="0082051A" w:rsidRDefault="000E431D">
            <w:pPr>
              <w:spacing w:line="259" w:lineRule="auto"/>
              <w:jc w:val="center"/>
            </w:pPr>
            <w:r w:rsidRPr="0082051A">
              <w:t>X</w:t>
            </w:r>
          </w:p>
        </w:tc>
      </w:tr>
      <w:tr w:rsidR="001E0C83" w:rsidRPr="0082051A" w14:paraId="132DA5F4" w14:textId="77777777" w:rsidTr="001E0C83">
        <w:trPr>
          <w:cantSplit/>
        </w:trPr>
        <w:tc>
          <w:tcPr>
            <w:tcW w:w="6374" w:type="dxa"/>
            <w:gridSpan w:val="2"/>
          </w:tcPr>
          <w:p w14:paraId="735CDFFC" w14:textId="74B21E5A" w:rsidR="001E0C83" w:rsidRPr="0082051A" w:rsidRDefault="00A46C56">
            <w:pPr>
              <w:spacing w:line="259" w:lineRule="auto"/>
            </w:pPr>
            <w:r w:rsidRPr="0082051A">
              <w:t xml:space="preserve">e) </w:t>
            </w:r>
            <w:r w:rsidR="001E0C83" w:rsidRPr="0082051A">
              <w:t>Giftfri miljö</w:t>
            </w:r>
          </w:p>
        </w:tc>
        <w:tc>
          <w:tcPr>
            <w:tcW w:w="551" w:type="dxa"/>
          </w:tcPr>
          <w:p w14:paraId="4D09AE9F" w14:textId="77777777" w:rsidR="001E0C83" w:rsidRPr="0082051A" w:rsidRDefault="001E0C83">
            <w:pPr>
              <w:spacing w:line="259" w:lineRule="auto"/>
              <w:jc w:val="center"/>
            </w:pPr>
          </w:p>
        </w:tc>
        <w:tc>
          <w:tcPr>
            <w:tcW w:w="913" w:type="dxa"/>
          </w:tcPr>
          <w:p w14:paraId="077CEF25" w14:textId="77777777" w:rsidR="001E0C83" w:rsidRPr="0082051A" w:rsidRDefault="001E0C83">
            <w:pPr>
              <w:spacing w:line="259" w:lineRule="auto"/>
              <w:jc w:val="center"/>
            </w:pPr>
          </w:p>
        </w:tc>
        <w:tc>
          <w:tcPr>
            <w:tcW w:w="521" w:type="dxa"/>
          </w:tcPr>
          <w:p w14:paraId="5EEF08B3" w14:textId="52D2AC06" w:rsidR="001E0C83" w:rsidRPr="0082051A" w:rsidRDefault="000E431D">
            <w:pPr>
              <w:spacing w:line="259" w:lineRule="auto"/>
              <w:jc w:val="center"/>
            </w:pPr>
            <w:r w:rsidRPr="0082051A">
              <w:t>X</w:t>
            </w:r>
          </w:p>
        </w:tc>
      </w:tr>
      <w:tr w:rsidR="001E0C83" w:rsidRPr="0082051A" w14:paraId="1FD96533" w14:textId="77777777" w:rsidTr="001E0C83">
        <w:trPr>
          <w:cantSplit/>
        </w:trPr>
        <w:tc>
          <w:tcPr>
            <w:tcW w:w="6374" w:type="dxa"/>
            <w:gridSpan w:val="2"/>
          </w:tcPr>
          <w:p w14:paraId="59443CD5" w14:textId="6AB444C2" w:rsidR="001E0C83" w:rsidRPr="0082051A" w:rsidRDefault="00A46C56">
            <w:pPr>
              <w:spacing w:line="259" w:lineRule="auto"/>
            </w:pPr>
            <w:r w:rsidRPr="0082051A">
              <w:t xml:space="preserve">f) </w:t>
            </w:r>
            <w:r w:rsidR="001E0C83" w:rsidRPr="0082051A">
              <w:t>Skyddade ozonskikt</w:t>
            </w:r>
          </w:p>
        </w:tc>
        <w:tc>
          <w:tcPr>
            <w:tcW w:w="551" w:type="dxa"/>
          </w:tcPr>
          <w:p w14:paraId="29DEA440" w14:textId="77777777" w:rsidR="001E0C83" w:rsidRPr="0082051A" w:rsidRDefault="001E0C83">
            <w:pPr>
              <w:spacing w:line="259" w:lineRule="auto"/>
              <w:jc w:val="center"/>
            </w:pPr>
          </w:p>
        </w:tc>
        <w:tc>
          <w:tcPr>
            <w:tcW w:w="913" w:type="dxa"/>
          </w:tcPr>
          <w:p w14:paraId="5D50022A" w14:textId="77777777" w:rsidR="001E0C83" w:rsidRPr="0082051A" w:rsidRDefault="001E0C83">
            <w:pPr>
              <w:spacing w:line="259" w:lineRule="auto"/>
              <w:jc w:val="center"/>
            </w:pPr>
          </w:p>
        </w:tc>
        <w:tc>
          <w:tcPr>
            <w:tcW w:w="521" w:type="dxa"/>
          </w:tcPr>
          <w:p w14:paraId="616FFA12" w14:textId="771E4F33" w:rsidR="001E0C83" w:rsidRPr="0082051A" w:rsidRDefault="000E431D">
            <w:pPr>
              <w:spacing w:line="259" w:lineRule="auto"/>
              <w:jc w:val="center"/>
            </w:pPr>
            <w:r w:rsidRPr="0082051A">
              <w:t>X</w:t>
            </w:r>
          </w:p>
        </w:tc>
      </w:tr>
      <w:tr w:rsidR="001E0C83" w:rsidRPr="0082051A" w14:paraId="7E2F594A" w14:textId="77777777" w:rsidTr="001E0C83">
        <w:trPr>
          <w:cantSplit/>
        </w:trPr>
        <w:tc>
          <w:tcPr>
            <w:tcW w:w="6374" w:type="dxa"/>
            <w:gridSpan w:val="2"/>
          </w:tcPr>
          <w:p w14:paraId="720C1524" w14:textId="78716DB8" w:rsidR="001E0C83" w:rsidRPr="0082051A" w:rsidRDefault="00A46C56">
            <w:pPr>
              <w:spacing w:line="259" w:lineRule="auto"/>
            </w:pPr>
            <w:r w:rsidRPr="0082051A">
              <w:t xml:space="preserve">g) </w:t>
            </w:r>
            <w:r w:rsidR="001E0C83" w:rsidRPr="0082051A">
              <w:t>Säker strålmiljö (människors hälsa och den biologiska mångfalden ska skyddas mot skadliga effekter av strålning)</w:t>
            </w:r>
          </w:p>
        </w:tc>
        <w:tc>
          <w:tcPr>
            <w:tcW w:w="551" w:type="dxa"/>
          </w:tcPr>
          <w:p w14:paraId="5493E815" w14:textId="77777777" w:rsidR="001E0C83" w:rsidRPr="0082051A" w:rsidRDefault="001E0C83">
            <w:pPr>
              <w:spacing w:line="259" w:lineRule="auto"/>
              <w:jc w:val="center"/>
            </w:pPr>
          </w:p>
        </w:tc>
        <w:tc>
          <w:tcPr>
            <w:tcW w:w="913" w:type="dxa"/>
          </w:tcPr>
          <w:p w14:paraId="493B5DF2" w14:textId="77777777" w:rsidR="001E0C83" w:rsidRPr="0082051A" w:rsidRDefault="001E0C83">
            <w:pPr>
              <w:spacing w:line="259" w:lineRule="auto"/>
              <w:jc w:val="center"/>
            </w:pPr>
          </w:p>
        </w:tc>
        <w:tc>
          <w:tcPr>
            <w:tcW w:w="521" w:type="dxa"/>
          </w:tcPr>
          <w:p w14:paraId="058FF179" w14:textId="60D13C61" w:rsidR="001E0C83" w:rsidRPr="0082051A" w:rsidRDefault="000E431D">
            <w:pPr>
              <w:spacing w:line="259" w:lineRule="auto"/>
              <w:jc w:val="center"/>
            </w:pPr>
            <w:r w:rsidRPr="0082051A">
              <w:t>X</w:t>
            </w:r>
          </w:p>
        </w:tc>
      </w:tr>
      <w:tr w:rsidR="001E0C83" w:rsidRPr="0082051A" w14:paraId="7F8300F0" w14:textId="77777777" w:rsidTr="001E0C83">
        <w:trPr>
          <w:cantSplit/>
        </w:trPr>
        <w:tc>
          <w:tcPr>
            <w:tcW w:w="6374" w:type="dxa"/>
            <w:gridSpan w:val="2"/>
          </w:tcPr>
          <w:p w14:paraId="79815DC5" w14:textId="6163A64B" w:rsidR="001E0C83" w:rsidRPr="0082051A" w:rsidRDefault="00A46C56">
            <w:pPr>
              <w:spacing w:line="259" w:lineRule="auto"/>
            </w:pPr>
            <w:r w:rsidRPr="0082051A">
              <w:t xml:space="preserve">h) </w:t>
            </w:r>
            <w:r w:rsidR="001E0C83" w:rsidRPr="0082051A">
              <w:t>Ingen övergödning</w:t>
            </w:r>
          </w:p>
        </w:tc>
        <w:tc>
          <w:tcPr>
            <w:tcW w:w="551" w:type="dxa"/>
          </w:tcPr>
          <w:p w14:paraId="72F7525D" w14:textId="77777777" w:rsidR="001E0C83" w:rsidRPr="0082051A" w:rsidRDefault="001E0C83">
            <w:pPr>
              <w:spacing w:line="259" w:lineRule="auto"/>
              <w:jc w:val="center"/>
            </w:pPr>
          </w:p>
        </w:tc>
        <w:tc>
          <w:tcPr>
            <w:tcW w:w="913" w:type="dxa"/>
          </w:tcPr>
          <w:p w14:paraId="151FA71C" w14:textId="77777777" w:rsidR="001E0C83" w:rsidRPr="0082051A" w:rsidRDefault="001E0C83">
            <w:pPr>
              <w:spacing w:line="259" w:lineRule="auto"/>
              <w:jc w:val="center"/>
            </w:pPr>
          </w:p>
        </w:tc>
        <w:tc>
          <w:tcPr>
            <w:tcW w:w="521" w:type="dxa"/>
          </w:tcPr>
          <w:p w14:paraId="7A5A913E" w14:textId="560641F5" w:rsidR="001E0C83" w:rsidRPr="0082051A" w:rsidRDefault="000E431D">
            <w:pPr>
              <w:spacing w:line="259" w:lineRule="auto"/>
              <w:jc w:val="center"/>
            </w:pPr>
            <w:r w:rsidRPr="0082051A">
              <w:t>X</w:t>
            </w:r>
          </w:p>
        </w:tc>
      </w:tr>
      <w:tr w:rsidR="001E0C83" w:rsidRPr="0082051A" w14:paraId="0BA408B6" w14:textId="77777777" w:rsidTr="001E0C83">
        <w:trPr>
          <w:cantSplit/>
        </w:trPr>
        <w:tc>
          <w:tcPr>
            <w:tcW w:w="6374" w:type="dxa"/>
            <w:gridSpan w:val="2"/>
          </w:tcPr>
          <w:p w14:paraId="5FC7FC7C" w14:textId="3C1834BF" w:rsidR="001E0C83" w:rsidRPr="0082051A" w:rsidRDefault="00A46C56">
            <w:pPr>
              <w:spacing w:line="259" w:lineRule="auto"/>
            </w:pPr>
            <w:r w:rsidRPr="0082051A">
              <w:t xml:space="preserve">i) </w:t>
            </w:r>
            <w:r w:rsidR="001E0C83" w:rsidRPr="0082051A">
              <w:t>Levande sjöar och vattendrag</w:t>
            </w:r>
          </w:p>
        </w:tc>
        <w:tc>
          <w:tcPr>
            <w:tcW w:w="551" w:type="dxa"/>
          </w:tcPr>
          <w:p w14:paraId="162E0049" w14:textId="77777777" w:rsidR="001E0C83" w:rsidRPr="0082051A" w:rsidRDefault="001E0C83">
            <w:pPr>
              <w:spacing w:line="259" w:lineRule="auto"/>
              <w:jc w:val="center"/>
            </w:pPr>
          </w:p>
        </w:tc>
        <w:tc>
          <w:tcPr>
            <w:tcW w:w="913" w:type="dxa"/>
          </w:tcPr>
          <w:p w14:paraId="7DCD9ED2" w14:textId="77777777" w:rsidR="001E0C83" w:rsidRPr="0082051A" w:rsidRDefault="001E0C83">
            <w:pPr>
              <w:spacing w:line="259" w:lineRule="auto"/>
              <w:jc w:val="center"/>
            </w:pPr>
          </w:p>
        </w:tc>
        <w:tc>
          <w:tcPr>
            <w:tcW w:w="521" w:type="dxa"/>
          </w:tcPr>
          <w:p w14:paraId="5452E83B" w14:textId="491D4359" w:rsidR="001E0C83" w:rsidRPr="0082051A" w:rsidRDefault="000E431D">
            <w:pPr>
              <w:spacing w:line="259" w:lineRule="auto"/>
              <w:jc w:val="center"/>
            </w:pPr>
            <w:r w:rsidRPr="0082051A">
              <w:t>X</w:t>
            </w:r>
          </w:p>
        </w:tc>
      </w:tr>
      <w:tr w:rsidR="001E0C83" w:rsidRPr="0082051A" w14:paraId="0516F98A" w14:textId="77777777" w:rsidTr="001E0C83">
        <w:trPr>
          <w:cantSplit/>
        </w:trPr>
        <w:tc>
          <w:tcPr>
            <w:tcW w:w="6374" w:type="dxa"/>
            <w:gridSpan w:val="2"/>
          </w:tcPr>
          <w:p w14:paraId="2EEEE976" w14:textId="373CF421" w:rsidR="001E0C83" w:rsidRPr="0082051A" w:rsidRDefault="00A46C56">
            <w:pPr>
              <w:spacing w:line="259" w:lineRule="auto"/>
            </w:pPr>
            <w:r w:rsidRPr="0082051A">
              <w:t xml:space="preserve">j) </w:t>
            </w:r>
            <w:r w:rsidR="001E0C83" w:rsidRPr="0082051A">
              <w:t>Grundvatten av god kvalitet</w:t>
            </w:r>
          </w:p>
        </w:tc>
        <w:tc>
          <w:tcPr>
            <w:tcW w:w="551" w:type="dxa"/>
          </w:tcPr>
          <w:p w14:paraId="1E7F2850" w14:textId="77777777" w:rsidR="001E0C83" w:rsidRPr="0082051A" w:rsidRDefault="001E0C83">
            <w:pPr>
              <w:spacing w:line="259" w:lineRule="auto"/>
              <w:jc w:val="center"/>
            </w:pPr>
          </w:p>
        </w:tc>
        <w:tc>
          <w:tcPr>
            <w:tcW w:w="913" w:type="dxa"/>
          </w:tcPr>
          <w:p w14:paraId="0F3A53BE" w14:textId="77777777" w:rsidR="001E0C83" w:rsidRPr="0082051A" w:rsidRDefault="001E0C83">
            <w:pPr>
              <w:spacing w:line="259" w:lineRule="auto"/>
              <w:jc w:val="center"/>
            </w:pPr>
          </w:p>
        </w:tc>
        <w:tc>
          <w:tcPr>
            <w:tcW w:w="521" w:type="dxa"/>
          </w:tcPr>
          <w:p w14:paraId="4BAB48DC" w14:textId="02AD8407" w:rsidR="001E0C83" w:rsidRPr="0082051A" w:rsidRDefault="000E431D">
            <w:pPr>
              <w:spacing w:line="259" w:lineRule="auto"/>
              <w:jc w:val="center"/>
            </w:pPr>
            <w:r w:rsidRPr="0082051A">
              <w:t>X</w:t>
            </w:r>
          </w:p>
        </w:tc>
      </w:tr>
      <w:tr w:rsidR="001E0C83" w:rsidRPr="0082051A" w14:paraId="5F6399D0" w14:textId="77777777" w:rsidTr="001E0C83">
        <w:trPr>
          <w:cantSplit/>
        </w:trPr>
        <w:tc>
          <w:tcPr>
            <w:tcW w:w="6374" w:type="dxa"/>
            <w:gridSpan w:val="2"/>
          </w:tcPr>
          <w:p w14:paraId="5D6FDFE6" w14:textId="5BC022F8" w:rsidR="001E0C83" w:rsidRPr="0082051A" w:rsidRDefault="00A46C56">
            <w:pPr>
              <w:spacing w:line="259" w:lineRule="auto"/>
            </w:pPr>
            <w:r w:rsidRPr="0082051A">
              <w:t xml:space="preserve">k) </w:t>
            </w:r>
            <w:r w:rsidR="001E0C83" w:rsidRPr="0082051A">
              <w:t>Myllrande våtmarker</w:t>
            </w:r>
          </w:p>
        </w:tc>
        <w:tc>
          <w:tcPr>
            <w:tcW w:w="551" w:type="dxa"/>
          </w:tcPr>
          <w:p w14:paraId="27ED604F" w14:textId="77777777" w:rsidR="001E0C83" w:rsidRPr="0082051A" w:rsidRDefault="001E0C83">
            <w:pPr>
              <w:spacing w:line="259" w:lineRule="auto"/>
              <w:jc w:val="center"/>
            </w:pPr>
          </w:p>
        </w:tc>
        <w:tc>
          <w:tcPr>
            <w:tcW w:w="913" w:type="dxa"/>
          </w:tcPr>
          <w:p w14:paraId="589483CD" w14:textId="77777777" w:rsidR="001E0C83" w:rsidRPr="0082051A" w:rsidRDefault="001E0C83">
            <w:pPr>
              <w:spacing w:line="259" w:lineRule="auto"/>
              <w:jc w:val="center"/>
            </w:pPr>
          </w:p>
        </w:tc>
        <w:tc>
          <w:tcPr>
            <w:tcW w:w="521" w:type="dxa"/>
          </w:tcPr>
          <w:p w14:paraId="549125CA" w14:textId="55AEBA16" w:rsidR="001E0C83" w:rsidRPr="0082051A" w:rsidRDefault="000E431D">
            <w:pPr>
              <w:spacing w:line="259" w:lineRule="auto"/>
              <w:jc w:val="center"/>
            </w:pPr>
            <w:r w:rsidRPr="0082051A">
              <w:t>X</w:t>
            </w:r>
          </w:p>
        </w:tc>
      </w:tr>
      <w:tr w:rsidR="001E0C83" w:rsidRPr="0082051A" w14:paraId="7D51C9CC" w14:textId="77777777" w:rsidTr="001E0C83">
        <w:trPr>
          <w:cantSplit/>
        </w:trPr>
        <w:tc>
          <w:tcPr>
            <w:tcW w:w="6374" w:type="dxa"/>
            <w:gridSpan w:val="2"/>
          </w:tcPr>
          <w:p w14:paraId="0B109BD4" w14:textId="698BE1DA" w:rsidR="001E0C83" w:rsidRPr="0082051A" w:rsidRDefault="00A46C56">
            <w:r w:rsidRPr="0082051A">
              <w:t xml:space="preserve">l) </w:t>
            </w:r>
            <w:r w:rsidR="001E0C83" w:rsidRPr="0082051A">
              <w:t>Levande skogar</w:t>
            </w:r>
          </w:p>
        </w:tc>
        <w:tc>
          <w:tcPr>
            <w:tcW w:w="551" w:type="dxa"/>
          </w:tcPr>
          <w:p w14:paraId="1736D0A3" w14:textId="77777777" w:rsidR="001E0C83" w:rsidRPr="0082051A" w:rsidRDefault="001E0C83">
            <w:pPr>
              <w:spacing w:line="259" w:lineRule="auto"/>
              <w:jc w:val="center"/>
            </w:pPr>
          </w:p>
        </w:tc>
        <w:tc>
          <w:tcPr>
            <w:tcW w:w="913" w:type="dxa"/>
          </w:tcPr>
          <w:p w14:paraId="2CEEAEAB" w14:textId="77777777" w:rsidR="001E0C83" w:rsidRPr="0082051A" w:rsidRDefault="001E0C83">
            <w:pPr>
              <w:spacing w:line="259" w:lineRule="auto"/>
              <w:jc w:val="center"/>
            </w:pPr>
          </w:p>
        </w:tc>
        <w:tc>
          <w:tcPr>
            <w:tcW w:w="521" w:type="dxa"/>
          </w:tcPr>
          <w:p w14:paraId="5BAFAB77" w14:textId="2B25CB04" w:rsidR="001E0C83" w:rsidRPr="0082051A" w:rsidRDefault="000E431D">
            <w:pPr>
              <w:spacing w:line="259" w:lineRule="auto"/>
              <w:jc w:val="center"/>
            </w:pPr>
            <w:r w:rsidRPr="0082051A">
              <w:t>X</w:t>
            </w:r>
          </w:p>
        </w:tc>
      </w:tr>
      <w:tr w:rsidR="001E0C83" w:rsidRPr="0082051A" w14:paraId="7C305E33" w14:textId="77777777" w:rsidTr="001E0C83">
        <w:trPr>
          <w:cantSplit/>
        </w:trPr>
        <w:tc>
          <w:tcPr>
            <w:tcW w:w="6374" w:type="dxa"/>
            <w:gridSpan w:val="2"/>
          </w:tcPr>
          <w:p w14:paraId="45B78195" w14:textId="48F77BB1" w:rsidR="001E0C83" w:rsidRPr="0082051A" w:rsidRDefault="00A46C56">
            <w:pPr>
              <w:spacing w:line="259" w:lineRule="auto"/>
            </w:pPr>
            <w:r w:rsidRPr="0082051A">
              <w:t xml:space="preserve">m) </w:t>
            </w:r>
            <w:r w:rsidR="001E0C83" w:rsidRPr="0082051A">
              <w:t>Ett rikt odlingslandskap</w:t>
            </w:r>
          </w:p>
        </w:tc>
        <w:tc>
          <w:tcPr>
            <w:tcW w:w="551" w:type="dxa"/>
          </w:tcPr>
          <w:p w14:paraId="2BF30F51" w14:textId="77777777" w:rsidR="001E0C83" w:rsidRPr="0082051A" w:rsidRDefault="001E0C83">
            <w:pPr>
              <w:spacing w:line="259" w:lineRule="auto"/>
              <w:jc w:val="center"/>
            </w:pPr>
          </w:p>
        </w:tc>
        <w:tc>
          <w:tcPr>
            <w:tcW w:w="913" w:type="dxa"/>
          </w:tcPr>
          <w:p w14:paraId="269F5644" w14:textId="77777777" w:rsidR="001E0C83" w:rsidRPr="0082051A" w:rsidRDefault="001E0C83">
            <w:pPr>
              <w:spacing w:line="259" w:lineRule="auto"/>
              <w:jc w:val="center"/>
            </w:pPr>
          </w:p>
        </w:tc>
        <w:tc>
          <w:tcPr>
            <w:tcW w:w="521" w:type="dxa"/>
          </w:tcPr>
          <w:p w14:paraId="49BD3F40" w14:textId="63EA2DF2" w:rsidR="001E0C83" w:rsidRPr="0082051A" w:rsidRDefault="000E431D">
            <w:pPr>
              <w:spacing w:line="259" w:lineRule="auto"/>
              <w:jc w:val="center"/>
            </w:pPr>
            <w:r w:rsidRPr="0082051A">
              <w:t>X</w:t>
            </w:r>
          </w:p>
        </w:tc>
      </w:tr>
      <w:tr w:rsidR="001E0C83" w:rsidRPr="0082051A" w14:paraId="03B64AE0" w14:textId="77777777" w:rsidTr="001E0C83">
        <w:trPr>
          <w:cantSplit/>
        </w:trPr>
        <w:tc>
          <w:tcPr>
            <w:tcW w:w="6374" w:type="dxa"/>
            <w:gridSpan w:val="2"/>
          </w:tcPr>
          <w:p w14:paraId="669AD691" w14:textId="3E52FAC6" w:rsidR="001E0C83" w:rsidRPr="0082051A" w:rsidRDefault="00A46C56">
            <w:pPr>
              <w:spacing w:line="259" w:lineRule="auto"/>
            </w:pPr>
            <w:r w:rsidRPr="0082051A">
              <w:t xml:space="preserve">n) </w:t>
            </w:r>
            <w:r w:rsidR="001E0C83" w:rsidRPr="0082051A">
              <w:t>God bebyggd miljö</w:t>
            </w:r>
          </w:p>
        </w:tc>
        <w:tc>
          <w:tcPr>
            <w:tcW w:w="551" w:type="dxa"/>
          </w:tcPr>
          <w:p w14:paraId="5D26653F" w14:textId="77777777" w:rsidR="001E0C83" w:rsidRPr="0082051A" w:rsidRDefault="001E0C83">
            <w:pPr>
              <w:spacing w:line="259" w:lineRule="auto"/>
              <w:jc w:val="center"/>
            </w:pPr>
          </w:p>
        </w:tc>
        <w:tc>
          <w:tcPr>
            <w:tcW w:w="913" w:type="dxa"/>
          </w:tcPr>
          <w:p w14:paraId="2507034C" w14:textId="77777777" w:rsidR="001E0C83" w:rsidRPr="0082051A" w:rsidRDefault="001E0C83">
            <w:pPr>
              <w:spacing w:line="259" w:lineRule="auto"/>
              <w:jc w:val="center"/>
            </w:pPr>
          </w:p>
        </w:tc>
        <w:tc>
          <w:tcPr>
            <w:tcW w:w="521" w:type="dxa"/>
          </w:tcPr>
          <w:p w14:paraId="1916332F" w14:textId="29F1806C" w:rsidR="001E0C83" w:rsidRPr="0082051A" w:rsidRDefault="000E431D">
            <w:pPr>
              <w:spacing w:line="259" w:lineRule="auto"/>
              <w:jc w:val="center"/>
            </w:pPr>
            <w:r w:rsidRPr="0082051A">
              <w:t>X</w:t>
            </w:r>
          </w:p>
        </w:tc>
      </w:tr>
      <w:tr w:rsidR="001E0C83" w:rsidRPr="0082051A" w14:paraId="4F6072E5" w14:textId="77777777" w:rsidTr="001E0C83">
        <w:trPr>
          <w:cantSplit/>
        </w:trPr>
        <w:tc>
          <w:tcPr>
            <w:tcW w:w="6374" w:type="dxa"/>
            <w:gridSpan w:val="2"/>
          </w:tcPr>
          <w:p w14:paraId="03631AB7" w14:textId="0E61B9FA" w:rsidR="001E0C83" w:rsidRPr="0082051A" w:rsidRDefault="00D94444">
            <w:pPr>
              <w:spacing w:line="259" w:lineRule="auto"/>
            </w:pPr>
            <w:r w:rsidRPr="0082051A">
              <w:lastRenderedPageBreak/>
              <w:t xml:space="preserve">o) </w:t>
            </w:r>
            <w:r w:rsidR="001E0C83" w:rsidRPr="0082051A">
              <w:t>Ett rikt växt- och djurliv</w:t>
            </w:r>
          </w:p>
        </w:tc>
        <w:tc>
          <w:tcPr>
            <w:tcW w:w="551" w:type="dxa"/>
          </w:tcPr>
          <w:p w14:paraId="0C049FD2" w14:textId="77777777" w:rsidR="001E0C83" w:rsidRPr="0082051A" w:rsidRDefault="001E0C83">
            <w:pPr>
              <w:spacing w:line="259" w:lineRule="auto"/>
              <w:jc w:val="center"/>
            </w:pPr>
          </w:p>
        </w:tc>
        <w:tc>
          <w:tcPr>
            <w:tcW w:w="913" w:type="dxa"/>
          </w:tcPr>
          <w:p w14:paraId="2873FDC1" w14:textId="77777777" w:rsidR="001E0C83" w:rsidRPr="0082051A" w:rsidRDefault="001E0C83">
            <w:pPr>
              <w:spacing w:line="259" w:lineRule="auto"/>
              <w:jc w:val="center"/>
            </w:pPr>
          </w:p>
        </w:tc>
        <w:tc>
          <w:tcPr>
            <w:tcW w:w="521" w:type="dxa"/>
          </w:tcPr>
          <w:p w14:paraId="04DA8D04" w14:textId="30D86B1A" w:rsidR="001E0C83" w:rsidRPr="0082051A" w:rsidRDefault="000E431D">
            <w:pPr>
              <w:spacing w:line="259" w:lineRule="auto"/>
              <w:jc w:val="center"/>
            </w:pPr>
            <w:r w:rsidRPr="0082051A">
              <w:t>X</w:t>
            </w:r>
          </w:p>
        </w:tc>
      </w:tr>
      <w:tr w:rsidR="001E0C83" w:rsidRPr="0082051A" w14:paraId="112435C0" w14:textId="77777777" w:rsidTr="001E0C83">
        <w:trPr>
          <w:cantSplit/>
        </w:trPr>
        <w:tc>
          <w:tcPr>
            <w:tcW w:w="1366" w:type="dxa"/>
          </w:tcPr>
          <w:p w14:paraId="4224ADFB" w14:textId="77777777" w:rsidR="001E0C83" w:rsidRPr="0082051A" w:rsidRDefault="001E0C83">
            <w:pPr>
              <w:spacing w:line="259" w:lineRule="auto"/>
              <w:jc w:val="center"/>
              <w:rPr>
                <w:b/>
              </w:rPr>
            </w:pPr>
            <w:r w:rsidRPr="0082051A">
              <w:rPr>
                <w:b/>
              </w:rPr>
              <w:t>Kommentar:</w:t>
            </w:r>
          </w:p>
        </w:tc>
        <w:tc>
          <w:tcPr>
            <w:tcW w:w="6993" w:type="dxa"/>
            <w:gridSpan w:val="4"/>
          </w:tcPr>
          <w:p w14:paraId="14335A84" w14:textId="77777777" w:rsidR="001E0C83" w:rsidRPr="0082051A" w:rsidRDefault="001E0C83">
            <w:pPr>
              <w:spacing w:line="259" w:lineRule="auto"/>
            </w:pPr>
          </w:p>
        </w:tc>
      </w:tr>
    </w:tbl>
    <w:p w14:paraId="50570614" w14:textId="77777777" w:rsidR="001E0C83" w:rsidRPr="0082051A" w:rsidRDefault="001E0C83" w:rsidP="002D7F7E"/>
    <w:tbl>
      <w:tblPr>
        <w:tblStyle w:val="Vstervikskommun"/>
        <w:tblW w:w="8358" w:type="dxa"/>
        <w:tblLook w:val="04A0" w:firstRow="1" w:lastRow="0" w:firstColumn="1" w:lastColumn="0" w:noHBand="0" w:noVBand="1"/>
        <w:tblCaption w:val="Summerande checklista"/>
        <w:tblDescription w:val="Tabellen sammanfattar samtliga ovanliggande tabeller för att tydliggöra om förslag till detaljplan antas medföra betydande miljöpåverkan. Svarsalternativen är ja eller nej. I slutet av tabellen finns ett ställningstagande där kommunen motiverar bedömningen av betydande miljöpåverkan."/>
      </w:tblPr>
      <w:tblGrid>
        <w:gridCol w:w="1736"/>
        <w:gridCol w:w="4423"/>
        <w:gridCol w:w="1092"/>
        <w:gridCol w:w="1107"/>
      </w:tblGrid>
      <w:tr w:rsidR="001E0C83" w:rsidRPr="0082051A" w14:paraId="074B3342" w14:textId="77777777" w:rsidTr="002A17C0">
        <w:trPr>
          <w:cnfStyle w:val="100000000000" w:firstRow="1" w:lastRow="0" w:firstColumn="0" w:lastColumn="0" w:oddVBand="0" w:evenVBand="0" w:oddHBand="0" w:evenHBand="0" w:firstRowFirstColumn="0" w:firstRowLastColumn="0" w:lastRowFirstColumn="0" w:lastRowLastColumn="0"/>
          <w:cantSplit/>
          <w:tblHeader/>
        </w:trPr>
        <w:tc>
          <w:tcPr>
            <w:tcW w:w="8358" w:type="dxa"/>
            <w:gridSpan w:val="4"/>
          </w:tcPr>
          <w:p w14:paraId="2AC5F4C0" w14:textId="68E81CCD" w:rsidR="001E0C83" w:rsidRPr="0082051A" w:rsidRDefault="007945C2" w:rsidP="001E0C83">
            <w:pPr>
              <w:spacing w:after="220"/>
            </w:pPr>
            <w:r w:rsidRPr="0082051A">
              <w:t xml:space="preserve">13. </w:t>
            </w:r>
            <w:r w:rsidR="001E0C83" w:rsidRPr="0082051A">
              <w:t>Sammanvägd bedömning</w:t>
            </w:r>
          </w:p>
        </w:tc>
      </w:tr>
      <w:tr w:rsidR="001E0C83" w:rsidRPr="0082051A" w14:paraId="1E63B768" w14:textId="77777777" w:rsidTr="002A17C0">
        <w:trPr>
          <w:cantSplit/>
        </w:trPr>
        <w:tc>
          <w:tcPr>
            <w:tcW w:w="6159" w:type="dxa"/>
            <w:gridSpan w:val="2"/>
            <w:shd w:val="clear" w:color="auto" w:fill="EEECE1" w:themeFill="background2"/>
          </w:tcPr>
          <w:p w14:paraId="6AFA25B8" w14:textId="77777777" w:rsidR="001E0C83" w:rsidRPr="0082051A" w:rsidRDefault="001E0C83" w:rsidP="001E0C83">
            <w:pPr>
              <w:spacing w:after="220"/>
              <w:rPr>
                <w:b/>
                <w:bCs/>
              </w:rPr>
            </w:pPr>
            <w:r w:rsidRPr="0082051A">
              <w:rPr>
                <w:b/>
                <w:bCs/>
              </w:rPr>
              <w:t>Särskilda bestämmelser</w:t>
            </w:r>
          </w:p>
        </w:tc>
        <w:tc>
          <w:tcPr>
            <w:tcW w:w="1092" w:type="dxa"/>
            <w:shd w:val="clear" w:color="auto" w:fill="EEECE1" w:themeFill="background2"/>
          </w:tcPr>
          <w:p w14:paraId="1985ED45" w14:textId="77777777" w:rsidR="001E0C83" w:rsidRPr="0082051A" w:rsidRDefault="001E0C83" w:rsidP="001E0C83">
            <w:pPr>
              <w:spacing w:after="220"/>
            </w:pPr>
            <w:r w:rsidRPr="0082051A">
              <w:t>Ja</w:t>
            </w:r>
          </w:p>
        </w:tc>
        <w:tc>
          <w:tcPr>
            <w:tcW w:w="1107" w:type="dxa"/>
            <w:shd w:val="clear" w:color="auto" w:fill="EEECE1" w:themeFill="background2"/>
          </w:tcPr>
          <w:p w14:paraId="41EC396C" w14:textId="77777777" w:rsidR="001E0C83" w:rsidRPr="0082051A" w:rsidRDefault="001E0C83" w:rsidP="001E0C83">
            <w:pPr>
              <w:spacing w:after="220"/>
            </w:pPr>
            <w:r w:rsidRPr="0082051A">
              <w:t>Nej</w:t>
            </w:r>
          </w:p>
        </w:tc>
      </w:tr>
      <w:tr w:rsidR="001E0C83" w:rsidRPr="0082051A" w14:paraId="5731415E" w14:textId="77777777" w:rsidTr="002A17C0">
        <w:trPr>
          <w:cantSplit/>
        </w:trPr>
        <w:tc>
          <w:tcPr>
            <w:tcW w:w="6159" w:type="dxa"/>
            <w:gridSpan w:val="2"/>
          </w:tcPr>
          <w:p w14:paraId="727FDC15" w14:textId="7CDA56C5" w:rsidR="001E0C83" w:rsidRPr="0082051A" w:rsidRDefault="00D94444" w:rsidP="001E0C83">
            <w:pPr>
              <w:spacing w:after="220"/>
            </w:pPr>
            <w:r w:rsidRPr="0082051A">
              <w:t xml:space="preserve">a) </w:t>
            </w:r>
            <w:r w:rsidR="001E0C83" w:rsidRPr="0082051A">
              <w:t>Gäller undantag från att genomföra miljöbedömning?</w:t>
            </w:r>
          </w:p>
        </w:tc>
        <w:tc>
          <w:tcPr>
            <w:tcW w:w="1092" w:type="dxa"/>
          </w:tcPr>
          <w:p w14:paraId="2E2B0086" w14:textId="77777777" w:rsidR="001E0C83" w:rsidRPr="0082051A" w:rsidRDefault="001E0C83" w:rsidP="001E0C83">
            <w:pPr>
              <w:spacing w:after="220"/>
            </w:pPr>
          </w:p>
        </w:tc>
        <w:tc>
          <w:tcPr>
            <w:tcW w:w="1107" w:type="dxa"/>
          </w:tcPr>
          <w:p w14:paraId="42BFE7ED" w14:textId="770D27B3" w:rsidR="001E0C83" w:rsidRPr="0082051A" w:rsidRDefault="00685393" w:rsidP="001E0C83">
            <w:pPr>
              <w:spacing w:after="220"/>
            </w:pPr>
            <w:r w:rsidRPr="0082051A">
              <w:t>X</w:t>
            </w:r>
          </w:p>
        </w:tc>
      </w:tr>
      <w:tr w:rsidR="001E0C83" w:rsidRPr="0082051A" w14:paraId="1C74725F" w14:textId="77777777" w:rsidTr="002A17C0">
        <w:trPr>
          <w:cantSplit/>
        </w:trPr>
        <w:tc>
          <w:tcPr>
            <w:tcW w:w="6159" w:type="dxa"/>
            <w:gridSpan w:val="2"/>
          </w:tcPr>
          <w:p w14:paraId="17A59DED" w14:textId="2EC255DB" w:rsidR="001E0C83" w:rsidRPr="0082051A" w:rsidRDefault="00D94444" w:rsidP="001E0C83">
            <w:pPr>
              <w:spacing w:after="220"/>
            </w:pPr>
            <w:r w:rsidRPr="0082051A">
              <w:t xml:space="preserve">b) </w:t>
            </w:r>
            <w:r w:rsidR="001E0C83" w:rsidRPr="0082051A">
              <w:t>Gäller krav på att genomföra miljöbedömning?</w:t>
            </w:r>
          </w:p>
        </w:tc>
        <w:tc>
          <w:tcPr>
            <w:tcW w:w="1092" w:type="dxa"/>
          </w:tcPr>
          <w:p w14:paraId="47A83A5B" w14:textId="77777777" w:rsidR="001E0C83" w:rsidRPr="0082051A" w:rsidRDefault="001E0C83" w:rsidP="001E0C83">
            <w:pPr>
              <w:spacing w:after="220"/>
            </w:pPr>
          </w:p>
        </w:tc>
        <w:tc>
          <w:tcPr>
            <w:tcW w:w="1107" w:type="dxa"/>
          </w:tcPr>
          <w:p w14:paraId="1BD383D0" w14:textId="4EB8ED4C" w:rsidR="001E0C83" w:rsidRPr="0082051A" w:rsidRDefault="00685393" w:rsidP="001E0C83">
            <w:pPr>
              <w:spacing w:after="220"/>
            </w:pPr>
            <w:r w:rsidRPr="0082051A">
              <w:t>X</w:t>
            </w:r>
          </w:p>
        </w:tc>
      </w:tr>
      <w:tr w:rsidR="001E0C83" w:rsidRPr="0082051A" w14:paraId="285D79C8" w14:textId="77777777" w:rsidTr="002A17C0">
        <w:trPr>
          <w:cantSplit/>
        </w:trPr>
        <w:tc>
          <w:tcPr>
            <w:tcW w:w="6159" w:type="dxa"/>
            <w:gridSpan w:val="2"/>
            <w:shd w:val="clear" w:color="auto" w:fill="EEECE1" w:themeFill="background2"/>
          </w:tcPr>
          <w:p w14:paraId="3A5455A4" w14:textId="6159C00F" w:rsidR="001E0C83" w:rsidRPr="0082051A" w:rsidRDefault="001E0C83" w:rsidP="001E0C83">
            <w:pPr>
              <w:spacing w:after="220"/>
              <w:rPr>
                <w:b/>
                <w:bCs/>
              </w:rPr>
            </w:pPr>
            <w:r w:rsidRPr="0082051A">
              <w:rPr>
                <w:b/>
                <w:bCs/>
              </w:rPr>
              <w:t>Betydande negativ miljöpåverkan</w:t>
            </w:r>
          </w:p>
        </w:tc>
        <w:tc>
          <w:tcPr>
            <w:tcW w:w="1092" w:type="dxa"/>
            <w:shd w:val="clear" w:color="auto" w:fill="EEECE1" w:themeFill="background2"/>
          </w:tcPr>
          <w:p w14:paraId="50665815" w14:textId="77777777" w:rsidR="001E0C83" w:rsidRPr="0082051A" w:rsidRDefault="001E0C83" w:rsidP="001E0C83">
            <w:pPr>
              <w:spacing w:after="220"/>
            </w:pPr>
            <w:r w:rsidRPr="0082051A">
              <w:t>Ja</w:t>
            </w:r>
          </w:p>
        </w:tc>
        <w:tc>
          <w:tcPr>
            <w:tcW w:w="1107" w:type="dxa"/>
            <w:shd w:val="clear" w:color="auto" w:fill="EEECE1" w:themeFill="background2"/>
          </w:tcPr>
          <w:p w14:paraId="014DFFDD" w14:textId="77777777" w:rsidR="001E0C83" w:rsidRPr="0082051A" w:rsidRDefault="001E0C83" w:rsidP="001E0C83">
            <w:pPr>
              <w:spacing w:after="220"/>
            </w:pPr>
            <w:r w:rsidRPr="0082051A">
              <w:t>Nej</w:t>
            </w:r>
          </w:p>
        </w:tc>
      </w:tr>
      <w:tr w:rsidR="001E0C83" w:rsidRPr="0082051A" w14:paraId="4BCBF2E0" w14:textId="77777777" w:rsidTr="002A17C0">
        <w:trPr>
          <w:cantSplit/>
        </w:trPr>
        <w:tc>
          <w:tcPr>
            <w:tcW w:w="6159" w:type="dxa"/>
            <w:gridSpan w:val="2"/>
          </w:tcPr>
          <w:p w14:paraId="2515C5DA" w14:textId="40062E6B" w:rsidR="001E0C83" w:rsidRPr="0082051A" w:rsidRDefault="00D94444" w:rsidP="001E0C83">
            <w:pPr>
              <w:spacing w:after="220"/>
            </w:pPr>
            <w:r w:rsidRPr="0082051A">
              <w:t xml:space="preserve">c) </w:t>
            </w:r>
            <w:r w:rsidR="001E0C83" w:rsidRPr="0082051A">
              <w:t xml:space="preserve">Kan detaljplanen antas medföra en </w:t>
            </w:r>
            <w:r w:rsidR="001E0C83" w:rsidRPr="0082051A">
              <w:rPr>
                <w:i/>
                <w:iCs/>
              </w:rPr>
              <w:t>betydande negativ</w:t>
            </w:r>
            <w:r w:rsidR="001E0C83" w:rsidRPr="0082051A">
              <w:t xml:space="preserve"> påverkan på utpekade riksintressen?</w:t>
            </w:r>
          </w:p>
        </w:tc>
        <w:tc>
          <w:tcPr>
            <w:tcW w:w="1092" w:type="dxa"/>
          </w:tcPr>
          <w:p w14:paraId="4F53F328" w14:textId="77777777" w:rsidR="001E0C83" w:rsidRPr="0082051A" w:rsidRDefault="001E0C83" w:rsidP="001E0C83">
            <w:pPr>
              <w:spacing w:after="220"/>
            </w:pPr>
          </w:p>
        </w:tc>
        <w:tc>
          <w:tcPr>
            <w:tcW w:w="1107" w:type="dxa"/>
          </w:tcPr>
          <w:p w14:paraId="62A41524" w14:textId="39F0E6D2" w:rsidR="001E0C83" w:rsidRPr="0082051A" w:rsidRDefault="00685393" w:rsidP="001E0C83">
            <w:pPr>
              <w:spacing w:after="220"/>
            </w:pPr>
            <w:r w:rsidRPr="0082051A">
              <w:t>X</w:t>
            </w:r>
          </w:p>
        </w:tc>
      </w:tr>
      <w:tr w:rsidR="001E0C83" w:rsidRPr="0082051A" w14:paraId="10B282EA" w14:textId="77777777" w:rsidTr="002A17C0">
        <w:trPr>
          <w:cantSplit/>
        </w:trPr>
        <w:tc>
          <w:tcPr>
            <w:tcW w:w="6159" w:type="dxa"/>
            <w:gridSpan w:val="2"/>
          </w:tcPr>
          <w:p w14:paraId="6A314B52" w14:textId="038CE0F1" w:rsidR="001E0C83" w:rsidRPr="0082051A" w:rsidRDefault="00D94444" w:rsidP="001E0C83">
            <w:pPr>
              <w:spacing w:after="220"/>
            </w:pPr>
            <w:r w:rsidRPr="0082051A">
              <w:t xml:space="preserve">d) </w:t>
            </w:r>
            <w:r w:rsidR="001E0C83" w:rsidRPr="0082051A">
              <w:t xml:space="preserve">Kan detaljplanen antas medföra en </w:t>
            </w:r>
            <w:r w:rsidR="001E0C83" w:rsidRPr="0082051A">
              <w:rPr>
                <w:i/>
                <w:iCs/>
              </w:rPr>
              <w:t>betydande negativ</w:t>
            </w:r>
            <w:r w:rsidR="001E0C83" w:rsidRPr="0082051A">
              <w:t xml:space="preserve"> påverkan på lagstadgade skydd för natur eller miljö?</w:t>
            </w:r>
          </w:p>
        </w:tc>
        <w:tc>
          <w:tcPr>
            <w:tcW w:w="1092" w:type="dxa"/>
          </w:tcPr>
          <w:p w14:paraId="002381BA" w14:textId="77777777" w:rsidR="001E0C83" w:rsidRPr="0082051A" w:rsidRDefault="001E0C83" w:rsidP="001E0C83">
            <w:pPr>
              <w:spacing w:after="220"/>
            </w:pPr>
          </w:p>
        </w:tc>
        <w:tc>
          <w:tcPr>
            <w:tcW w:w="1107" w:type="dxa"/>
          </w:tcPr>
          <w:p w14:paraId="6D34767D" w14:textId="69D3C8AC" w:rsidR="001E0C83" w:rsidRPr="0082051A" w:rsidRDefault="00685393" w:rsidP="001E0C83">
            <w:pPr>
              <w:spacing w:after="220"/>
            </w:pPr>
            <w:r w:rsidRPr="0082051A">
              <w:t>X</w:t>
            </w:r>
          </w:p>
        </w:tc>
      </w:tr>
      <w:tr w:rsidR="001E0C83" w:rsidRPr="0082051A" w14:paraId="78EF2112" w14:textId="77777777" w:rsidTr="002A17C0">
        <w:trPr>
          <w:cantSplit/>
        </w:trPr>
        <w:tc>
          <w:tcPr>
            <w:tcW w:w="6159" w:type="dxa"/>
            <w:gridSpan w:val="2"/>
          </w:tcPr>
          <w:p w14:paraId="2B550348" w14:textId="408EF530" w:rsidR="001E0C83" w:rsidRPr="0082051A" w:rsidRDefault="00D94444" w:rsidP="001E0C83">
            <w:pPr>
              <w:spacing w:after="220"/>
            </w:pPr>
            <w:r w:rsidRPr="0082051A">
              <w:t xml:space="preserve">e) </w:t>
            </w:r>
            <w:r w:rsidR="001E0C83" w:rsidRPr="0082051A">
              <w:t xml:space="preserve">Kan detaljplanen antas medföra en </w:t>
            </w:r>
            <w:r w:rsidR="001E0C83" w:rsidRPr="0082051A">
              <w:rPr>
                <w:i/>
                <w:iCs/>
              </w:rPr>
              <w:t>betydande negativ</w:t>
            </w:r>
            <w:r w:rsidR="001E0C83" w:rsidRPr="0082051A">
              <w:t xml:space="preserve"> påverkan på lagstadgade skydd för kultur?</w:t>
            </w:r>
          </w:p>
        </w:tc>
        <w:tc>
          <w:tcPr>
            <w:tcW w:w="1092" w:type="dxa"/>
          </w:tcPr>
          <w:p w14:paraId="776BA470" w14:textId="77777777" w:rsidR="001E0C83" w:rsidRPr="0082051A" w:rsidRDefault="001E0C83" w:rsidP="001E0C83">
            <w:pPr>
              <w:spacing w:after="220"/>
            </w:pPr>
          </w:p>
        </w:tc>
        <w:tc>
          <w:tcPr>
            <w:tcW w:w="1107" w:type="dxa"/>
          </w:tcPr>
          <w:p w14:paraId="7790613C" w14:textId="7CC66C23" w:rsidR="001E0C83" w:rsidRPr="0082051A" w:rsidRDefault="00685393" w:rsidP="001E0C83">
            <w:pPr>
              <w:spacing w:after="220"/>
            </w:pPr>
            <w:r w:rsidRPr="0082051A">
              <w:t>X</w:t>
            </w:r>
          </w:p>
        </w:tc>
      </w:tr>
      <w:tr w:rsidR="001E0C83" w:rsidRPr="0082051A" w14:paraId="78901E1E" w14:textId="77777777" w:rsidTr="002A17C0">
        <w:trPr>
          <w:cantSplit/>
        </w:trPr>
        <w:tc>
          <w:tcPr>
            <w:tcW w:w="6159" w:type="dxa"/>
            <w:gridSpan w:val="2"/>
          </w:tcPr>
          <w:p w14:paraId="08D4AD7F" w14:textId="2D2070A1" w:rsidR="001E0C83" w:rsidRPr="0082051A" w:rsidRDefault="00D94444" w:rsidP="001E0C83">
            <w:pPr>
              <w:spacing w:after="220"/>
            </w:pPr>
            <w:r w:rsidRPr="0082051A">
              <w:t xml:space="preserve">f) </w:t>
            </w:r>
            <w:r w:rsidR="001E0C83" w:rsidRPr="0082051A">
              <w:t xml:space="preserve">Kan detaljplanen antas medföra en </w:t>
            </w:r>
            <w:r w:rsidR="001E0C83" w:rsidRPr="0082051A">
              <w:rPr>
                <w:i/>
                <w:iCs/>
              </w:rPr>
              <w:t>betydande negativ</w:t>
            </w:r>
            <w:r w:rsidR="001E0C83" w:rsidRPr="0082051A">
              <w:t xml:space="preserve"> påverkan på övriga naturvärden?</w:t>
            </w:r>
          </w:p>
        </w:tc>
        <w:tc>
          <w:tcPr>
            <w:tcW w:w="1092" w:type="dxa"/>
          </w:tcPr>
          <w:p w14:paraId="6210A1A6" w14:textId="77777777" w:rsidR="001E0C83" w:rsidRPr="0082051A" w:rsidRDefault="001E0C83" w:rsidP="001E0C83">
            <w:pPr>
              <w:spacing w:after="220"/>
            </w:pPr>
          </w:p>
        </w:tc>
        <w:tc>
          <w:tcPr>
            <w:tcW w:w="1107" w:type="dxa"/>
          </w:tcPr>
          <w:p w14:paraId="33164635" w14:textId="632F6C01" w:rsidR="001E0C83" w:rsidRPr="0082051A" w:rsidRDefault="00685393" w:rsidP="001E0C83">
            <w:pPr>
              <w:spacing w:after="220"/>
            </w:pPr>
            <w:r w:rsidRPr="0082051A">
              <w:t>X</w:t>
            </w:r>
          </w:p>
        </w:tc>
      </w:tr>
      <w:tr w:rsidR="001E0C83" w:rsidRPr="0082051A" w14:paraId="0E698A63" w14:textId="77777777" w:rsidTr="002A17C0">
        <w:trPr>
          <w:cantSplit/>
        </w:trPr>
        <w:tc>
          <w:tcPr>
            <w:tcW w:w="6159" w:type="dxa"/>
            <w:gridSpan w:val="2"/>
          </w:tcPr>
          <w:p w14:paraId="4BE04DF3" w14:textId="185CBCA1" w:rsidR="001E0C83" w:rsidRPr="0082051A" w:rsidRDefault="00D94444" w:rsidP="001E0C83">
            <w:pPr>
              <w:spacing w:after="220"/>
            </w:pPr>
            <w:r w:rsidRPr="0082051A">
              <w:t xml:space="preserve">g) </w:t>
            </w:r>
            <w:r w:rsidR="001E0C83" w:rsidRPr="0082051A">
              <w:t xml:space="preserve">Kan detaljplanen antas medföra en </w:t>
            </w:r>
            <w:r w:rsidR="001E0C83" w:rsidRPr="0082051A">
              <w:rPr>
                <w:i/>
                <w:iCs/>
              </w:rPr>
              <w:t>betydande negativ</w:t>
            </w:r>
            <w:r w:rsidR="001E0C83" w:rsidRPr="0082051A">
              <w:t xml:space="preserve"> påverkan på övriga kulturvärden?</w:t>
            </w:r>
          </w:p>
        </w:tc>
        <w:tc>
          <w:tcPr>
            <w:tcW w:w="1092" w:type="dxa"/>
          </w:tcPr>
          <w:p w14:paraId="771B303A" w14:textId="77777777" w:rsidR="001E0C83" w:rsidRPr="0082051A" w:rsidRDefault="001E0C83" w:rsidP="001E0C83">
            <w:pPr>
              <w:spacing w:after="220"/>
            </w:pPr>
          </w:p>
        </w:tc>
        <w:tc>
          <w:tcPr>
            <w:tcW w:w="1107" w:type="dxa"/>
          </w:tcPr>
          <w:p w14:paraId="69160FD0" w14:textId="2D4F54C8" w:rsidR="001E0C83" w:rsidRPr="0082051A" w:rsidRDefault="00685393" w:rsidP="001E0C83">
            <w:pPr>
              <w:spacing w:after="220"/>
            </w:pPr>
            <w:r w:rsidRPr="0082051A">
              <w:t>X</w:t>
            </w:r>
          </w:p>
        </w:tc>
      </w:tr>
      <w:tr w:rsidR="001E0C83" w:rsidRPr="0082051A" w14:paraId="730B0B59" w14:textId="77777777" w:rsidTr="002A17C0">
        <w:trPr>
          <w:cantSplit/>
        </w:trPr>
        <w:tc>
          <w:tcPr>
            <w:tcW w:w="6159" w:type="dxa"/>
            <w:gridSpan w:val="2"/>
          </w:tcPr>
          <w:p w14:paraId="01EEBA0E" w14:textId="214932D4" w:rsidR="001E0C83" w:rsidRPr="0082051A" w:rsidRDefault="00D94444" w:rsidP="001E0C83">
            <w:pPr>
              <w:spacing w:after="220"/>
            </w:pPr>
            <w:r w:rsidRPr="0082051A">
              <w:t xml:space="preserve">h) </w:t>
            </w:r>
            <w:r w:rsidR="001E0C83" w:rsidRPr="0082051A">
              <w:t xml:space="preserve">Kan detaljplanen antas medföra en </w:t>
            </w:r>
            <w:r w:rsidR="001E0C83" w:rsidRPr="0082051A">
              <w:rPr>
                <w:i/>
                <w:iCs/>
              </w:rPr>
              <w:t>betydande negativ</w:t>
            </w:r>
            <w:r w:rsidR="001E0C83" w:rsidRPr="0082051A">
              <w:t xml:space="preserve"> påverkan på övriga sociala värden?</w:t>
            </w:r>
          </w:p>
        </w:tc>
        <w:tc>
          <w:tcPr>
            <w:tcW w:w="1092" w:type="dxa"/>
          </w:tcPr>
          <w:p w14:paraId="3E646681" w14:textId="77777777" w:rsidR="001E0C83" w:rsidRPr="0082051A" w:rsidRDefault="001E0C83" w:rsidP="001E0C83">
            <w:pPr>
              <w:spacing w:after="220"/>
            </w:pPr>
          </w:p>
        </w:tc>
        <w:tc>
          <w:tcPr>
            <w:tcW w:w="1107" w:type="dxa"/>
          </w:tcPr>
          <w:p w14:paraId="2CBD3E48" w14:textId="57743E24" w:rsidR="001E0C83" w:rsidRPr="0082051A" w:rsidRDefault="00685393" w:rsidP="001E0C83">
            <w:pPr>
              <w:spacing w:after="220"/>
            </w:pPr>
            <w:r w:rsidRPr="0082051A">
              <w:t>X</w:t>
            </w:r>
          </w:p>
        </w:tc>
      </w:tr>
      <w:tr w:rsidR="001E0C83" w:rsidRPr="0082051A" w14:paraId="090584DB" w14:textId="77777777" w:rsidTr="002A17C0">
        <w:trPr>
          <w:cantSplit/>
        </w:trPr>
        <w:tc>
          <w:tcPr>
            <w:tcW w:w="6159" w:type="dxa"/>
            <w:gridSpan w:val="2"/>
          </w:tcPr>
          <w:p w14:paraId="09BF4235" w14:textId="5BA15612" w:rsidR="001E0C83" w:rsidRPr="0082051A" w:rsidRDefault="00D94444" w:rsidP="001E0C83">
            <w:pPr>
              <w:spacing w:after="220"/>
            </w:pPr>
            <w:r w:rsidRPr="0082051A">
              <w:t xml:space="preserve">i) </w:t>
            </w:r>
            <w:r w:rsidR="001E0C83" w:rsidRPr="0082051A">
              <w:t xml:space="preserve">Kan detaljplanen antas medföra en </w:t>
            </w:r>
            <w:r w:rsidR="001E0C83" w:rsidRPr="0082051A">
              <w:rPr>
                <w:i/>
                <w:iCs/>
              </w:rPr>
              <w:t>betydande negativ</w:t>
            </w:r>
            <w:r w:rsidR="001E0C83" w:rsidRPr="0082051A">
              <w:t xml:space="preserve"> påverkan på övriga materiella värden?</w:t>
            </w:r>
          </w:p>
        </w:tc>
        <w:tc>
          <w:tcPr>
            <w:tcW w:w="1092" w:type="dxa"/>
          </w:tcPr>
          <w:p w14:paraId="095B9BE3" w14:textId="77777777" w:rsidR="001E0C83" w:rsidRPr="0082051A" w:rsidRDefault="001E0C83" w:rsidP="001E0C83">
            <w:pPr>
              <w:spacing w:after="220"/>
            </w:pPr>
          </w:p>
        </w:tc>
        <w:tc>
          <w:tcPr>
            <w:tcW w:w="1107" w:type="dxa"/>
          </w:tcPr>
          <w:p w14:paraId="1A780286" w14:textId="2180E1D7" w:rsidR="001E0C83" w:rsidRPr="0082051A" w:rsidRDefault="00685393" w:rsidP="001E0C83">
            <w:pPr>
              <w:spacing w:after="220"/>
            </w:pPr>
            <w:r w:rsidRPr="0082051A">
              <w:t>X</w:t>
            </w:r>
          </w:p>
        </w:tc>
      </w:tr>
      <w:tr w:rsidR="001E0C83" w:rsidRPr="0082051A" w14:paraId="3CCFF2A3" w14:textId="77777777" w:rsidTr="002A17C0">
        <w:trPr>
          <w:cantSplit/>
        </w:trPr>
        <w:tc>
          <w:tcPr>
            <w:tcW w:w="6159" w:type="dxa"/>
            <w:gridSpan w:val="2"/>
          </w:tcPr>
          <w:p w14:paraId="33C6858C" w14:textId="1461610F" w:rsidR="001E0C83" w:rsidRPr="0082051A" w:rsidRDefault="00D94444" w:rsidP="001E0C83">
            <w:pPr>
              <w:spacing w:after="220"/>
            </w:pPr>
            <w:r w:rsidRPr="0082051A">
              <w:t xml:space="preserve">j) </w:t>
            </w:r>
            <w:r w:rsidR="001E0C83" w:rsidRPr="0082051A">
              <w:t xml:space="preserve">Kan detaljplanen antas medföra en </w:t>
            </w:r>
            <w:r w:rsidR="001E0C83" w:rsidRPr="0082051A">
              <w:rPr>
                <w:i/>
                <w:iCs/>
              </w:rPr>
              <w:t>betydande negativ</w:t>
            </w:r>
            <w:r w:rsidR="001E0C83" w:rsidRPr="0082051A">
              <w:t xml:space="preserve"> påverkan på anläggningar för infrastruktur och teknisk försörjning?</w:t>
            </w:r>
          </w:p>
        </w:tc>
        <w:tc>
          <w:tcPr>
            <w:tcW w:w="1092" w:type="dxa"/>
          </w:tcPr>
          <w:p w14:paraId="61FE2A58" w14:textId="77777777" w:rsidR="001E0C83" w:rsidRPr="0082051A" w:rsidRDefault="001E0C83" w:rsidP="001E0C83">
            <w:pPr>
              <w:spacing w:after="220"/>
            </w:pPr>
          </w:p>
        </w:tc>
        <w:tc>
          <w:tcPr>
            <w:tcW w:w="1107" w:type="dxa"/>
          </w:tcPr>
          <w:p w14:paraId="6EAB4DAE" w14:textId="6864CB1F" w:rsidR="001E0C83" w:rsidRPr="0082051A" w:rsidRDefault="00685393" w:rsidP="001E0C83">
            <w:pPr>
              <w:spacing w:after="220"/>
            </w:pPr>
            <w:r w:rsidRPr="0082051A">
              <w:t>X</w:t>
            </w:r>
          </w:p>
        </w:tc>
      </w:tr>
      <w:tr w:rsidR="001E0C83" w:rsidRPr="0082051A" w14:paraId="48980081" w14:textId="77777777" w:rsidTr="002A17C0">
        <w:trPr>
          <w:cantSplit/>
        </w:trPr>
        <w:tc>
          <w:tcPr>
            <w:tcW w:w="6159" w:type="dxa"/>
            <w:gridSpan w:val="2"/>
          </w:tcPr>
          <w:p w14:paraId="109C3CBF" w14:textId="4CCCC41C" w:rsidR="001E0C83" w:rsidRPr="0082051A" w:rsidRDefault="00D94444" w:rsidP="001E0C83">
            <w:pPr>
              <w:spacing w:after="220"/>
            </w:pPr>
            <w:r w:rsidRPr="0082051A">
              <w:t xml:space="preserve">k) </w:t>
            </w:r>
            <w:r w:rsidR="001E0C83" w:rsidRPr="0082051A">
              <w:t xml:space="preserve">Kan detaljplanen antas medföra </w:t>
            </w:r>
            <w:r w:rsidR="001E0C83" w:rsidRPr="0082051A">
              <w:rPr>
                <w:i/>
                <w:iCs/>
              </w:rPr>
              <w:t xml:space="preserve">betydande </w:t>
            </w:r>
            <w:r w:rsidR="004B03E6" w:rsidRPr="0082051A">
              <w:rPr>
                <w:i/>
                <w:iCs/>
              </w:rPr>
              <w:t>negativ</w:t>
            </w:r>
            <w:r w:rsidR="004B03E6" w:rsidRPr="0082051A">
              <w:t>a risker</w:t>
            </w:r>
            <w:r w:rsidR="001E0C83" w:rsidRPr="0082051A">
              <w:t xml:space="preserve"> för människors hälsa eller miljön?</w:t>
            </w:r>
          </w:p>
        </w:tc>
        <w:tc>
          <w:tcPr>
            <w:tcW w:w="1092" w:type="dxa"/>
          </w:tcPr>
          <w:p w14:paraId="54D32395" w14:textId="77777777" w:rsidR="001E0C83" w:rsidRPr="0082051A" w:rsidRDefault="001E0C83" w:rsidP="001E0C83">
            <w:pPr>
              <w:spacing w:after="220"/>
            </w:pPr>
          </w:p>
        </w:tc>
        <w:tc>
          <w:tcPr>
            <w:tcW w:w="1107" w:type="dxa"/>
          </w:tcPr>
          <w:p w14:paraId="4308EDCF" w14:textId="7DD1522E" w:rsidR="001E0C83" w:rsidRPr="0082051A" w:rsidRDefault="00685393" w:rsidP="001E0C83">
            <w:pPr>
              <w:spacing w:after="220"/>
            </w:pPr>
            <w:r w:rsidRPr="0082051A">
              <w:t>X</w:t>
            </w:r>
          </w:p>
        </w:tc>
      </w:tr>
      <w:tr w:rsidR="001E0C83" w:rsidRPr="0082051A" w14:paraId="6C70E5A2" w14:textId="77777777" w:rsidTr="002A17C0">
        <w:trPr>
          <w:cantSplit/>
        </w:trPr>
        <w:tc>
          <w:tcPr>
            <w:tcW w:w="6159" w:type="dxa"/>
            <w:gridSpan w:val="2"/>
          </w:tcPr>
          <w:p w14:paraId="0A583AB2" w14:textId="5B8DDC4C" w:rsidR="001E0C83" w:rsidRPr="0082051A" w:rsidRDefault="00D94444" w:rsidP="001E0C83">
            <w:pPr>
              <w:spacing w:after="220"/>
            </w:pPr>
            <w:r w:rsidRPr="0082051A">
              <w:t xml:space="preserve">l) </w:t>
            </w:r>
            <w:r w:rsidR="001E0C83" w:rsidRPr="0082051A">
              <w:t xml:space="preserve">Kan detaljplanen antas medföra att gällande miljökvalitetsnormer </w:t>
            </w:r>
            <w:r w:rsidR="001E0C83" w:rsidRPr="0082051A">
              <w:rPr>
                <w:i/>
                <w:iCs/>
              </w:rPr>
              <w:t>försämras</w:t>
            </w:r>
            <w:r w:rsidR="001E0C83" w:rsidRPr="0082051A">
              <w:t xml:space="preserve">? </w:t>
            </w:r>
          </w:p>
        </w:tc>
        <w:tc>
          <w:tcPr>
            <w:tcW w:w="1092" w:type="dxa"/>
          </w:tcPr>
          <w:p w14:paraId="75D06C5E" w14:textId="77777777" w:rsidR="001E0C83" w:rsidRPr="0082051A" w:rsidRDefault="001E0C83" w:rsidP="001E0C83">
            <w:pPr>
              <w:spacing w:after="220"/>
            </w:pPr>
          </w:p>
        </w:tc>
        <w:tc>
          <w:tcPr>
            <w:tcW w:w="1107" w:type="dxa"/>
          </w:tcPr>
          <w:p w14:paraId="57DA4AB5" w14:textId="624A9A75" w:rsidR="001E0C83" w:rsidRPr="0082051A" w:rsidRDefault="00685393" w:rsidP="001E0C83">
            <w:pPr>
              <w:spacing w:after="220"/>
            </w:pPr>
            <w:r w:rsidRPr="0082051A">
              <w:t>X</w:t>
            </w:r>
          </w:p>
        </w:tc>
      </w:tr>
      <w:tr w:rsidR="001E0C83" w:rsidRPr="0082051A" w14:paraId="0802793E" w14:textId="77777777" w:rsidTr="002A17C0">
        <w:trPr>
          <w:cantSplit/>
        </w:trPr>
        <w:tc>
          <w:tcPr>
            <w:tcW w:w="6159" w:type="dxa"/>
            <w:gridSpan w:val="2"/>
          </w:tcPr>
          <w:p w14:paraId="42265690" w14:textId="72C24883" w:rsidR="001E0C83" w:rsidRPr="0082051A" w:rsidRDefault="00D94444" w:rsidP="001E0C83">
            <w:pPr>
              <w:spacing w:after="220"/>
            </w:pPr>
            <w:r w:rsidRPr="0082051A">
              <w:t xml:space="preserve">m) </w:t>
            </w:r>
            <w:r w:rsidR="001E0C83" w:rsidRPr="0082051A">
              <w:t xml:space="preserve">Kan detaljplanen antas medföra </w:t>
            </w:r>
            <w:proofErr w:type="spellStart"/>
            <w:r w:rsidR="001E0C83" w:rsidRPr="0082051A">
              <w:t>kumultativa</w:t>
            </w:r>
            <w:proofErr w:type="spellEnd"/>
            <w:r w:rsidR="001E0C83" w:rsidRPr="0082051A">
              <w:t xml:space="preserve"> effekter som innebär en </w:t>
            </w:r>
            <w:r w:rsidR="001E0C83" w:rsidRPr="0082051A">
              <w:rPr>
                <w:i/>
                <w:iCs/>
              </w:rPr>
              <w:t>betydande negativ</w:t>
            </w:r>
            <w:r w:rsidR="001E0C83" w:rsidRPr="0082051A">
              <w:t xml:space="preserve"> påverkan?</w:t>
            </w:r>
          </w:p>
        </w:tc>
        <w:tc>
          <w:tcPr>
            <w:tcW w:w="1092" w:type="dxa"/>
          </w:tcPr>
          <w:p w14:paraId="53D39C91" w14:textId="77777777" w:rsidR="001E0C83" w:rsidRPr="0082051A" w:rsidRDefault="001E0C83" w:rsidP="001E0C83">
            <w:pPr>
              <w:spacing w:after="220"/>
            </w:pPr>
          </w:p>
        </w:tc>
        <w:tc>
          <w:tcPr>
            <w:tcW w:w="1107" w:type="dxa"/>
          </w:tcPr>
          <w:p w14:paraId="782A40BD" w14:textId="63145C22" w:rsidR="001E0C83" w:rsidRPr="0082051A" w:rsidRDefault="00685393" w:rsidP="001E0C83">
            <w:pPr>
              <w:spacing w:after="220"/>
            </w:pPr>
            <w:r w:rsidRPr="0082051A">
              <w:t>X</w:t>
            </w:r>
          </w:p>
        </w:tc>
      </w:tr>
      <w:tr w:rsidR="001E0C83" w:rsidRPr="0082051A" w14:paraId="6F710675" w14:textId="77777777" w:rsidTr="002A17C0">
        <w:trPr>
          <w:cantSplit/>
        </w:trPr>
        <w:tc>
          <w:tcPr>
            <w:tcW w:w="1736" w:type="dxa"/>
          </w:tcPr>
          <w:p w14:paraId="61F1E642" w14:textId="77777777" w:rsidR="001E0C83" w:rsidRPr="0082051A" w:rsidRDefault="001E0C83" w:rsidP="001E0C83">
            <w:pPr>
              <w:spacing w:after="220"/>
              <w:rPr>
                <w:b/>
                <w:bCs/>
              </w:rPr>
            </w:pPr>
            <w:r w:rsidRPr="0082051A">
              <w:rPr>
                <w:b/>
                <w:bCs/>
              </w:rPr>
              <w:t>Bedömning:</w:t>
            </w:r>
          </w:p>
        </w:tc>
        <w:tc>
          <w:tcPr>
            <w:tcW w:w="6622" w:type="dxa"/>
            <w:gridSpan w:val="3"/>
          </w:tcPr>
          <w:p w14:paraId="181B6EA9" w14:textId="77777777" w:rsidR="001E0C83" w:rsidRPr="0082051A" w:rsidRDefault="001E0C83" w:rsidP="001E0C83">
            <w:pPr>
              <w:spacing w:after="220"/>
            </w:pPr>
          </w:p>
        </w:tc>
      </w:tr>
      <w:tr w:rsidR="001E0C83" w:rsidRPr="0082051A" w14:paraId="31A8FCC5" w14:textId="77777777" w:rsidTr="002A17C0">
        <w:trPr>
          <w:cantSplit/>
        </w:trPr>
        <w:tc>
          <w:tcPr>
            <w:tcW w:w="6159" w:type="dxa"/>
            <w:gridSpan w:val="2"/>
            <w:shd w:val="clear" w:color="auto" w:fill="EEECE1" w:themeFill="background2"/>
          </w:tcPr>
          <w:p w14:paraId="5E11B821" w14:textId="77777777" w:rsidR="001E0C83" w:rsidRPr="0082051A" w:rsidRDefault="001E0C83" w:rsidP="001E0C83">
            <w:pPr>
              <w:spacing w:after="220"/>
              <w:rPr>
                <w:b/>
                <w:bCs/>
              </w:rPr>
            </w:pPr>
            <w:r w:rsidRPr="0082051A">
              <w:rPr>
                <w:b/>
                <w:bCs/>
              </w:rPr>
              <w:lastRenderedPageBreak/>
              <w:t>Övriga aspekter</w:t>
            </w:r>
          </w:p>
        </w:tc>
        <w:tc>
          <w:tcPr>
            <w:tcW w:w="1092" w:type="dxa"/>
            <w:shd w:val="clear" w:color="auto" w:fill="EEECE1" w:themeFill="background2"/>
          </w:tcPr>
          <w:p w14:paraId="68D1AD1E" w14:textId="086076B7" w:rsidR="001E0C83" w:rsidRPr="0082051A" w:rsidRDefault="00D1334A" w:rsidP="001E0C83">
            <w:pPr>
              <w:spacing w:after="220"/>
            </w:pPr>
            <w:r w:rsidRPr="0082051A">
              <w:t>Ja</w:t>
            </w:r>
          </w:p>
        </w:tc>
        <w:tc>
          <w:tcPr>
            <w:tcW w:w="1107" w:type="dxa"/>
            <w:shd w:val="clear" w:color="auto" w:fill="EEECE1" w:themeFill="background2"/>
          </w:tcPr>
          <w:p w14:paraId="4EEB3DA7" w14:textId="56823AEA" w:rsidR="001E0C83" w:rsidRPr="0082051A" w:rsidRDefault="00D1334A" w:rsidP="001E0C83">
            <w:pPr>
              <w:spacing w:after="220"/>
            </w:pPr>
            <w:r w:rsidRPr="0082051A">
              <w:t>Nej</w:t>
            </w:r>
          </w:p>
        </w:tc>
      </w:tr>
      <w:tr w:rsidR="001E0C83" w:rsidRPr="0082051A" w14:paraId="68995B19" w14:textId="77777777" w:rsidTr="002A17C0">
        <w:trPr>
          <w:cantSplit/>
        </w:trPr>
        <w:tc>
          <w:tcPr>
            <w:tcW w:w="6159" w:type="dxa"/>
            <w:gridSpan w:val="2"/>
          </w:tcPr>
          <w:p w14:paraId="3AF5E7E2" w14:textId="2DFC6BEA" w:rsidR="001E0C83" w:rsidRPr="0082051A" w:rsidRDefault="00D94444" w:rsidP="001E0C83">
            <w:pPr>
              <w:spacing w:after="220"/>
            </w:pPr>
            <w:r w:rsidRPr="0082051A">
              <w:t xml:space="preserve">n) </w:t>
            </w:r>
            <w:r w:rsidR="30A0C88D" w:rsidRPr="0082051A">
              <w:t xml:space="preserve">Finns det en </w:t>
            </w:r>
            <w:r w:rsidR="7F8AD152" w:rsidRPr="0082051A">
              <w:t>betydande</w:t>
            </w:r>
            <w:r w:rsidR="30A0C88D" w:rsidRPr="0082051A">
              <w:t xml:space="preserve"> osäkerhet i de gjord</w:t>
            </w:r>
            <w:r w:rsidR="009B135C">
              <w:t>a</w:t>
            </w:r>
            <w:r w:rsidR="30A0C88D" w:rsidRPr="0082051A">
              <w:t xml:space="preserve"> bedömningarna om detaljplanens konsekvenser?</w:t>
            </w:r>
          </w:p>
        </w:tc>
        <w:tc>
          <w:tcPr>
            <w:tcW w:w="1092" w:type="dxa"/>
          </w:tcPr>
          <w:p w14:paraId="06CDAC89" w14:textId="77777777" w:rsidR="001E0C83" w:rsidRPr="0082051A" w:rsidRDefault="001E0C83" w:rsidP="001E0C83">
            <w:pPr>
              <w:spacing w:after="220"/>
            </w:pPr>
          </w:p>
        </w:tc>
        <w:tc>
          <w:tcPr>
            <w:tcW w:w="1107" w:type="dxa"/>
          </w:tcPr>
          <w:p w14:paraId="1B60B8AC" w14:textId="1F1F7831" w:rsidR="001E0C83" w:rsidRPr="0082051A" w:rsidRDefault="00685393" w:rsidP="001E0C83">
            <w:pPr>
              <w:spacing w:after="220"/>
            </w:pPr>
            <w:r w:rsidRPr="0082051A">
              <w:t>X</w:t>
            </w:r>
          </w:p>
        </w:tc>
      </w:tr>
      <w:tr w:rsidR="001E0C83" w:rsidRPr="0082051A" w14:paraId="27E0D58E" w14:textId="77777777" w:rsidTr="002A17C0">
        <w:trPr>
          <w:cantSplit/>
        </w:trPr>
        <w:tc>
          <w:tcPr>
            <w:tcW w:w="6159" w:type="dxa"/>
            <w:gridSpan w:val="2"/>
          </w:tcPr>
          <w:p w14:paraId="5E48CC42" w14:textId="2C99681F" w:rsidR="001E0C83" w:rsidRPr="0082051A" w:rsidRDefault="00D94444" w:rsidP="001E0C83">
            <w:pPr>
              <w:spacing w:after="220"/>
            </w:pPr>
            <w:r w:rsidRPr="0082051A">
              <w:t xml:space="preserve">o) </w:t>
            </w:r>
            <w:r w:rsidR="001E0C83" w:rsidRPr="0082051A">
              <w:t>Kan möjliga effekter till följd av planen föranleda att allmänhetens behov av information är betydande?</w:t>
            </w:r>
          </w:p>
        </w:tc>
        <w:tc>
          <w:tcPr>
            <w:tcW w:w="1092" w:type="dxa"/>
          </w:tcPr>
          <w:p w14:paraId="29D0FBAF" w14:textId="77777777" w:rsidR="001E0C83" w:rsidRPr="0082051A" w:rsidRDefault="001E0C83" w:rsidP="001E0C83">
            <w:pPr>
              <w:spacing w:after="220"/>
            </w:pPr>
          </w:p>
        </w:tc>
        <w:tc>
          <w:tcPr>
            <w:tcW w:w="1107" w:type="dxa"/>
          </w:tcPr>
          <w:p w14:paraId="51543E24" w14:textId="1552C299" w:rsidR="001E0C83" w:rsidRPr="0082051A" w:rsidRDefault="00685393" w:rsidP="001E0C83">
            <w:pPr>
              <w:spacing w:after="220"/>
            </w:pPr>
            <w:r w:rsidRPr="0082051A">
              <w:t>X</w:t>
            </w:r>
          </w:p>
        </w:tc>
      </w:tr>
      <w:tr w:rsidR="001E0C83" w:rsidRPr="0082051A" w14:paraId="786D4356" w14:textId="77777777" w:rsidTr="002A17C0">
        <w:trPr>
          <w:cantSplit/>
        </w:trPr>
        <w:tc>
          <w:tcPr>
            <w:tcW w:w="6159" w:type="dxa"/>
            <w:gridSpan w:val="2"/>
          </w:tcPr>
          <w:p w14:paraId="776D6054" w14:textId="30AEE249" w:rsidR="001E0C83" w:rsidRPr="0082051A" w:rsidRDefault="00D94444" w:rsidP="001E0C83">
            <w:pPr>
              <w:spacing w:after="220"/>
            </w:pPr>
            <w:r w:rsidRPr="0082051A">
              <w:t xml:space="preserve">p) </w:t>
            </w:r>
            <w:r w:rsidR="001E0C83" w:rsidRPr="0082051A">
              <w:t>Är effekterna av detaljplanen irreversibla?</w:t>
            </w:r>
          </w:p>
        </w:tc>
        <w:tc>
          <w:tcPr>
            <w:tcW w:w="1092" w:type="dxa"/>
          </w:tcPr>
          <w:p w14:paraId="3A157C1D" w14:textId="77777777" w:rsidR="001E0C83" w:rsidRPr="0082051A" w:rsidRDefault="001E0C83" w:rsidP="001E0C83">
            <w:pPr>
              <w:spacing w:after="220"/>
            </w:pPr>
          </w:p>
        </w:tc>
        <w:tc>
          <w:tcPr>
            <w:tcW w:w="1107" w:type="dxa"/>
          </w:tcPr>
          <w:p w14:paraId="65473947" w14:textId="23003669" w:rsidR="001E0C83" w:rsidRPr="0082051A" w:rsidRDefault="00685393" w:rsidP="001E0C83">
            <w:pPr>
              <w:spacing w:after="220"/>
            </w:pPr>
            <w:r w:rsidRPr="0082051A">
              <w:t>X</w:t>
            </w:r>
          </w:p>
        </w:tc>
      </w:tr>
      <w:tr w:rsidR="001E0C83" w:rsidRPr="0082051A" w14:paraId="6A7BD822" w14:textId="77777777" w:rsidTr="002A17C0">
        <w:trPr>
          <w:cantSplit/>
        </w:trPr>
        <w:tc>
          <w:tcPr>
            <w:tcW w:w="6159" w:type="dxa"/>
            <w:gridSpan w:val="2"/>
          </w:tcPr>
          <w:p w14:paraId="12BD45B0" w14:textId="4F72404A" w:rsidR="001E0C83" w:rsidRPr="0082051A" w:rsidRDefault="00A37AE5" w:rsidP="001E0C83">
            <w:pPr>
              <w:spacing w:after="220"/>
            </w:pPr>
            <w:r w:rsidRPr="0082051A">
              <w:t xml:space="preserve">q) </w:t>
            </w:r>
            <w:r w:rsidR="001E0C83" w:rsidRPr="0082051A">
              <w:t>Finns behov av att utreda andra lokaliseringar?</w:t>
            </w:r>
          </w:p>
        </w:tc>
        <w:tc>
          <w:tcPr>
            <w:tcW w:w="1092" w:type="dxa"/>
          </w:tcPr>
          <w:p w14:paraId="022725C4" w14:textId="77777777" w:rsidR="001E0C83" w:rsidRPr="0082051A" w:rsidRDefault="001E0C83" w:rsidP="001E0C83">
            <w:pPr>
              <w:spacing w:after="220"/>
            </w:pPr>
          </w:p>
        </w:tc>
        <w:tc>
          <w:tcPr>
            <w:tcW w:w="1107" w:type="dxa"/>
          </w:tcPr>
          <w:p w14:paraId="32E085DA" w14:textId="5A3410EA" w:rsidR="001E0C83" w:rsidRPr="0082051A" w:rsidRDefault="00685393" w:rsidP="001E0C83">
            <w:pPr>
              <w:spacing w:after="220"/>
            </w:pPr>
            <w:r w:rsidRPr="0082051A">
              <w:t>X</w:t>
            </w:r>
          </w:p>
        </w:tc>
      </w:tr>
      <w:tr w:rsidR="001E0C83" w:rsidRPr="0082051A" w14:paraId="2E4767A1" w14:textId="77777777" w:rsidTr="002A17C0">
        <w:trPr>
          <w:cantSplit/>
        </w:trPr>
        <w:tc>
          <w:tcPr>
            <w:tcW w:w="6159" w:type="dxa"/>
            <w:gridSpan w:val="2"/>
          </w:tcPr>
          <w:p w14:paraId="2C1F7C53" w14:textId="4719793B" w:rsidR="001E0C83" w:rsidRPr="0082051A" w:rsidRDefault="00A37AE5" w:rsidP="001E0C83">
            <w:pPr>
              <w:spacing w:after="220"/>
            </w:pPr>
            <w:r w:rsidRPr="0082051A">
              <w:t xml:space="preserve">r) </w:t>
            </w:r>
            <w:r w:rsidR="001E0C83" w:rsidRPr="0082051A">
              <w:t>Kan detaljplanens genomförande antas ha betydelse för andra planers miljöpåverkan?</w:t>
            </w:r>
          </w:p>
        </w:tc>
        <w:tc>
          <w:tcPr>
            <w:tcW w:w="1092" w:type="dxa"/>
          </w:tcPr>
          <w:p w14:paraId="4EF14C2D" w14:textId="77777777" w:rsidR="001E0C83" w:rsidRPr="0082051A" w:rsidRDefault="001E0C83" w:rsidP="001E0C83">
            <w:pPr>
              <w:spacing w:after="220"/>
            </w:pPr>
          </w:p>
        </w:tc>
        <w:tc>
          <w:tcPr>
            <w:tcW w:w="1107" w:type="dxa"/>
          </w:tcPr>
          <w:p w14:paraId="1A0433E4" w14:textId="1A79D8BF" w:rsidR="001E0C83" w:rsidRPr="0082051A" w:rsidRDefault="00685393" w:rsidP="001E0C83">
            <w:pPr>
              <w:spacing w:after="220"/>
            </w:pPr>
            <w:r w:rsidRPr="0082051A">
              <w:t>X</w:t>
            </w:r>
          </w:p>
        </w:tc>
      </w:tr>
      <w:tr w:rsidR="001E0C83" w:rsidRPr="0082051A" w14:paraId="109A79D2" w14:textId="77777777" w:rsidTr="002A17C0">
        <w:trPr>
          <w:cantSplit/>
        </w:trPr>
        <w:tc>
          <w:tcPr>
            <w:tcW w:w="6159" w:type="dxa"/>
            <w:gridSpan w:val="2"/>
          </w:tcPr>
          <w:p w14:paraId="045F4F01" w14:textId="7132A295" w:rsidR="001E0C83" w:rsidRPr="0082051A" w:rsidRDefault="00A37AE5" w:rsidP="001E0C83">
            <w:pPr>
              <w:spacing w:after="220"/>
            </w:pPr>
            <w:r w:rsidRPr="0082051A">
              <w:t xml:space="preserve">s) </w:t>
            </w:r>
            <w:r w:rsidR="001E0C83" w:rsidRPr="0082051A">
              <w:t>Kan detaljplanen antas motverka Sveriges miljömål?</w:t>
            </w:r>
          </w:p>
        </w:tc>
        <w:tc>
          <w:tcPr>
            <w:tcW w:w="1092" w:type="dxa"/>
          </w:tcPr>
          <w:p w14:paraId="57667FBA" w14:textId="77777777" w:rsidR="001E0C83" w:rsidRPr="0082051A" w:rsidRDefault="001E0C83" w:rsidP="001E0C83">
            <w:pPr>
              <w:spacing w:after="220"/>
            </w:pPr>
          </w:p>
        </w:tc>
        <w:tc>
          <w:tcPr>
            <w:tcW w:w="1107" w:type="dxa"/>
          </w:tcPr>
          <w:p w14:paraId="123EDC6A" w14:textId="4F7CD4E7" w:rsidR="001E0C83" w:rsidRPr="0082051A" w:rsidRDefault="00685393" w:rsidP="001E0C83">
            <w:pPr>
              <w:spacing w:after="220"/>
            </w:pPr>
            <w:r w:rsidRPr="0082051A">
              <w:t>X</w:t>
            </w:r>
          </w:p>
        </w:tc>
      </w:tr>
      <w:tr w:rsidR="001E0C83" w:rsidRPr="0082051A" w14:paraId="69F47F6B" w14:textId="77777777" w:rsidTr="002A17C0">
        <w:trPr>
          <w:cantSplit/>
        </w:trPr>
        <w:tc>
          <w:tcPr>
            <w:tcW w:w="1736" w:type="dxa"/>
          </w:tcPr>
          <w:p w14:paraId="11402052" w14:textId="77777777" w:rsidR="001E0C83" w:rsidRPr="0082051A" w:rsidRDefault="001E0C83" w:rsidP="001E0C83">
            <w:pPr>
              <w:spacing w:after="220"/>
              <w:rPr>
                <w:b/>
              </w:rPr>
            </w:pPr>
            <w:r w:rsidRPr="0082051A">
              <w:rPr>
                <w:b/>
              </w:rPr>
              <w:t>Bedömning:</w:t>
            </w:r>
          </w:p>
        </w:tc>
        <w:tc>
          <w:tcPr>
            <w:tcW w:w="6622" w:type="dxa"/>
            <w:gridSpan w:val="3"/>
          </w:tcPr>
          <w:p w14:paraId="642491A6" w14:textId="77777777" w:rsidR="001E0C83" w:rsidRPr="0082051A" w:rsidRDefault="001E0C83" w:rsidP="001E0C83">
            <w:pPr>
              <w:spacing w:after="220"/>
            </w:pPr>
          </w:p>
        </w:tc>
      </w:tr>
      <w:tr w:rsidR="001E0C83" w:rsidRPr="0082051A" w14:paraId="3598DE80" w14:textId="77777777" w:rsidTr="002A17C0">
        <w:trPr>
          <w:cantSplit/>
        </w:trPr>
        <w:tc>
          <w:tcPr>
            <w:tcW w:w="8358" w:type="dxa"/>
            <w:gridSpan w:val="4"/>
            <w:shd w:val="clear" w:color="auto" w:fill="EEECE1" w:themeFill="background2"/>
          </w:tcPr>
          <w:p w14:paraId="3820E942" w14:textId="77777777" w:rsidR="0023306C" w:rsidRPr="0082051A" w:rsidRDefault="001E0C83" w:rsidP="00675BD5">
            <w:pPr>
              <w:spacing w:after="220"/>
              <w:rPr>
                <w:b/>
                <w:bCs/>
              </w:rPr>
            </w:pPr>
            <w:r w:rsidRPr="0082051A">
              <w:rPr>
                <w:b/>
                <w:bCs/>
              </w:rPr>
              <w:t>Motiverat ställningstagande</w:t>
            </w:r>
          </w:p>
          <w:p w14:paraId="61A164B0" w14:textId="12F7973E" w:rsidR="002A17C0" w:rsidRPr="0082051A" w:rsidRDefault="00685393" w:rsidP="002A17C0">
            <w:pPr>
              <w:spacing w:after="220"/>
            </w:pPr>
            <w:r w:rsidRPr="0082051A">
              <w:t>Ett upphävande av områdesbestämmelserna</w:t>
            </w:r>
            <w:r w:rsidR="002A17C0" w:rsidRPr="0082051A">
              <w:t xml:space="preserve"> bedöms inte medföra någon betydande miljöpåverkan. Bedömningen är att </w:t>
            </w:r>
            <w:r w:rsidRPr="0082051A">
              <w:t>upphävandet</w:t>
            </w:r>
            <w:r w:rsidR="002A17C0" w:rsidRPr="0082051A">
              <w:t xml:space="preserve"> inte medför risk för påtaglig skada för berörda riksintressen enligt 3 och 4 kapitlet miljöbalken, eller risk för överskridande av beslutade miljökvalitetsnormer enligt 5 kapitlet miljöbalken. En miljökonsekvensbeskrivning har därför inte upprättats.</w:t>
            </w:r>
          </w:p>
          <w:p w14:paraId="63C91E36" w14:textId="030080A2" w:rsidR="002A17C0" w:rsidRPr="0082051A" w:rsidRDefault="002A17C0" w:rsidP="002A17C0">
            <w:pPr>
              <w:spacing w:after="220"/>
              <w:rPr>
                <w:b/>
                <w:bCs/>
              </w:rPr>
            </w:pPr>
          </w:p>
        </w:tc>
      </w:tr>
    </w:tbl>
    <w:p w14:paraId="2498DD7A" w14:textId="77777777" w:rsidR="001E0C83" w:rsidRPr="0082051A" w:rsidRDefault="001E0C83" w:rsidP="002D7F7E"/>
    <w:sectPr w:rsidR="001E0C83" w:rsidRPr="0082051A" w:rsidSect="00DB40CB">
      <w:headerReference w:type="default" r:id="rId12"/>
      <w:footerReference w:type="default" r:id="rId13"/>
      <w:headerReference w:type="first" r:id="rId14"/>
      <w:footerReference w:type="first" r:id="rId15"/>
      <w:pgSz w:w="11906" w:h="16838" w:code="9"/>
      <w:pgMar w:top="1985" w:right="2268" w:bottom="1701" w:left="226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6BC89" w14:textId="77777777" w:rsidR="0047234C" w:rsidRDefault="0047234C" w:rsidP="00D45F54">
      <w:r>
        <w:separator/>
      </w:r>
    </w:p>
  </w:endnote>
  <w:endnote w:type="continuationSeparator" w:id="0">
    <w:p w14:paraId="5CC71ADD" w14:textId="77777777" w:rsidR="0047234C" w:rsidRDefault="0047234C" w:rsidP="00D45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e Semibold">
    <w:altName w:val="Calibri"/>
    <w:panose1 w:val="00000000000000000000"/>
    <w:charset w:val="00"/>
    <w:family w:val="swiss"/>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8385A" w14:textId="77777777" w:rsidR="00B7540B" w:rsidRDefault="00B7540B" w:rsidP="0024377B">
    <w:pPr>
      <w:pStyle w:val="Sidfot"/>
      <w:rPr>
        <w:sz w:val="2"/>
        <w:szCs w:val="2"/>
      </w:rPr>
    </w:pPr>
  </w:p>
  <w:p w14:paraId="71F68F83" w14:textId="77777777" w:rsidR="00761EAF" w:rsidRDefault="00761EAF" w:rsidP="0024377B">
    <w:pPr>
      <w:pStyle w:val="Sidfot"/>
      <w:rPr>
        <w:sz w:val="2"/>
        <w:szCs w:val="2"/>
      </w:rPr>
    </w:pPr>
  </w:p>
  <w:p w14:paraId="1AEC84FC" w14:textId="77777777" w:rsidR="00761EAF" w:rsidRPr="00565447" w:rsidRDefault="00565447" w:rsidP="00565447">
    <w:pPr>
      <w:pStyle w:val="Sidfot"/>
    </w:pPr>
    <w:r w:rsidRPr="00417BC9">
      <w:rPr>
        <w:bCs/>
        <w:szCs w:val="16"/>
      </w:rPr>
      <w:fldChar w:fldCharType="begin"/>
    </w:r>
    <w:r w:rsidRPr="00417BC9">
      <w:rPr>
        <w:bCs/>
        <w:szCs w:val="16"/>
      </w:rPr>
      <w:instrText xml:space="preserve"> PAGE  \* Arabic  \* MERGEFORMAT </w:instrText>
    </w:r>
    <w:r w:rsidRPr="00417BC9">
      <w:rPr>
        <w:bCs/>
        <w:szCs w:val="16"/>
      </w:rPr>
      <w:fldChar w:fldCharType="separate"/>
    </w:r>
    <w:r>
      <w:rPr>
        <w:bCs/>
        <w:szCs w:val="16"/>
      </w:rPr>
      <w:t>2</w:t>
    </w:r>
    <w:r w:rsidRPr="00417BC9">
      <w:rPr>
        <w:bCs/>
        <w:szCs w:val="16"/>
      </w:rPr>
      <w:fldChar w:fldCharType="end"/>
    </w:r>
    <w:r w:rsidRPr="00417BC9">
      <w:rPr>
        <w:szCs w:val="16"/>
      </w:rPr>
      <w:t xml:space="preserve"> (</w:t>
    </w:r>
    <w:r w:rsidRPr="00417BC9">
      <w:rPr>
        <w:bCs/>
        <w:szCs w:val="16"/>
      </w:rPr>
      <w:fldChar w:fldCharType="begin"/>
    </w:r>
    <w:r w:rsidRPr="00417BC9">
      <w:rPr>
        <w:bCs/>
        <w:szCs w:val="16"/>
      </w:rPr>
      <w:instrText xml:space="preserve"> NUMPAGES  \* Arabic  \* MERGEFORMAT </w:instrText>
    </w:r>
    <w:r w:rsidRPr="00417BC9">
      <w:rPr>
        <w:bCs/>
        <w:szCs w:val="16"/>
      </w:rPr>
      <w:fldChar w:fldCharType="separate"/>
    </w:r>
    <w:r>
      <w:rPr>
        <w:bCs/>
        <w:szCs w:val="16"/>
      </w:rPr>
      <w:t>3</w:t>
    </w:r>
    <w:r w:rsidRPr="00417BC9">
      <w:rPr>
        <w:bCs/>
        <w:szCs w:val="16"/>
      </w:rPr>
      <w:fldChar w:fldCharType="end"/>
    </w:r>
    <w:r w:rsidRPr="00417BC9">
      <w:rPr>
        <w:bCs/>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7BFE3" w14:textId="77777777" w:rsidR="00E2596C" w:rsidRPr="00476718" w:rsidRDefault="00E2596C" w:rsidP="00476718">
    <w:pPr>
      <w:pStyle w:val="Sidfot"/>
      <w:spacing w:line="240" w:lineRule="auto"/>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AA7C4" w14:textId="77777777" w:rsidR="0047234C" w:rsidRDefault="0047234C" w:rsidP="00D45F54">
      <w:r>
        <w:separator/>
      </w:r>
    </w:p>
  </w:footnote>
  <w:footnote w:type="continuationSeparator" w:id="0">
    <w:p w14:paraId="14CEAA0C" w14:textId="77777777" w:rsidR="0047234C" w:rsidRDefault="0047234C" w:rsidP="00D45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EBD39" w14:textId="77777777" w:rsidR="00B7540B" w:rsidRDefault="00B7540B" w:rsidP="009A5C47">
    <w:pPr>
      <w:pStyle w:val="Ingetavstnd"/>
    </w:pPr>
  </w:p>
  <w:p w14:paraId="4EAE127E" w14:textId="77777777" w:rsidR="009A5C47" w:rsidRDefault="009A5C47" w:rsidP="009A5C47">
    <w:pPr>
      <w:pStyle w:val="Ingetavstnd"/>
    </w:pPr>
  </w:p>
  <w:p w14:paraId="07083D00" w14:textId="77777777" w:rsidR="00565447" w:rsidRDefault="00565447" w:rsidP="009A5C47">
    <w:pPr>
      <w:pStyle w:val="Ingetavstnd"/>
    </w:pPr>
  </w:p>
  <w:p w14:paraId="6218D894" w14:textId="77777777" w:rsidR="00565447" w:rsidRPr="00D45F54" w:rsidRDefault="007B0634" w:rsidP="002B1CE0">
    <w:pPr>
      <w:pStyle w:val="Ingetavstnd"/>
      <w:spacing w:before="40"/>
      <w:ind w:left="-1470"/>
      <w:rPr>
        <w:noProof/>
      </w:rPr>
    </w:pPr>
    <w:r>
      <w:rPr>
        <w:noProof/>
      </w:rPr>
      <w:drawing>
        <wp:inline distT="0" distB="0" distL="0" distR="0" wp14:anchorId="63F47BCB" wp14:editId="353E00A6">
          <wp:extent cx="1562100" cy="538635"/>
          <wp:effectExtent l="0" t="0" r="0" b="0"/>
          <wp:docPr id="6" name="Logotyp" descr="Västerviks kommuns logotyp består av en blå sköld med ett enmastat skepp av guld på. Skölden kompletteras med texten Västerviks kommun. " title="Logotyp för Västervik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typ" descr="Västerviks kommuns logotyp består av en blå sköld med ett enmastat skepp av guld på. Skölden kompletteras med texten Västerviks kommun. " title="Logotyp för Västerviks komm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386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AF855" w14:textId="77777777" w:rsidR="00B7540B" w:rsidRPr="00D94F4D" w:rsidRDefault="00B7540B" w:rsidP="00342DA2">
    <w:pPr>
      <w:pStyle w:val="Ingetavstnd"/>
    </w:pPr>
  </w:p>
  <w:p w14:paraId="2075A0EF" w14:textId="77777777" w:rsidR="00342DA2" w:rsidRDefault="00516783" w:rsidP="002B1CE0">
    <w:pPr>
      <w:pStyle w:val="Ingetavstnd"/>
      <w:spacing w:before="40"/>
      <w:ind w:left="-1470"/>
    </w:pPr>
    <w:r>
      <w:rPr>
        <w:noProof/>
      </w:rPr>
      <w:drawing>
        <wp:inline distT="0" distB="0" distL="0" distR="0" wp14:anchorId="26ABBB58" wp14:editId="253EED0C">
          <wp:extent cx="1562100" cy="538635"/>
          <wp:effectExtent l="0" t="0" r="0" b="0"/>
          <wp:docPr id="168" name="Logotyp" descr="Västerviks kommuns logotyp består av en blå sköld med ett enmastat skepp av guld på. Skölden kompletteras med texten Västerviks kommun. " title="Logotyp för Västerviks komm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Logotyp" descr="Västerviks kommuns logotyp består av en blå sköld med ett enmastat skepp av guld på. Skölden kompletteras med texten Västerviks kommun. " title="Logotyp för Västerviks komm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38635"/>
                  </a:xfrm>
                  <a:prstGeom prst="rect">
                    <a:avLst/>
                  </a:prstGeom>
                  <a:noFill/>
                  <a:ln>
                    <a:noFill/>
                  </a:ln>
                </pic:spPr>
              </pic:pic>
            </a:graphicData>
          </a:graphic>
        </wp:inline>
      </w:drawing>
    </w:r>
  </w:p>
  <w:p w14:paraId="5BABB24F" w14:textId="77777777" w:rsidR="00342DA2" w:rsidRPr="00643E78" w:rsidRDefault="007D2C53" w:rsidP="00342DA2">
    <w:pPr>
      <w:pStyle w:val="Ingetavstnd"/>
    </w:pPr>
    <w:r>
      <w:rPr>
        <w:noProof/>
      </w:rPr>
      <w:drawing>
        <wp:anchor distT="0" distB="0" distL="114300" distR="114300" simplePos="0" relativeHeight="251658240" behindDoc="1" locked="0" layoutInCell="1" allowOverlap="1" wp14:anchorId="7A18A32C" wp14:editId="1E38C992">
          <wp:simplePos x="0" y="0"/>
          <wp:positionH relativeFrom="column">
            <wp:posOffset>3810000</wp:posOffset>
          </wp:positionH>
          <wp:positionV relativeFrom="paragraph">
            <wp:posOffset>2314575</wp:posOffset>
          </wp:positionV>
          <wp:extent cx="2489200" cy="6998970"/>
          <wp:effectExtent l="0" t="0" r="6350" b="0"/>
          <wp:wrapNone/>
          <wp:docPr id="169" name="Designelmen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esignelment">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489200" cy="69989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2A28"/>
    <w:multiLevelType w:val="hybridMultilevel"/>
    <w:tmpl w:val="63C2A47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72E6EED"/>
    <w:multiLevelType w:val="multilevel"/>
    <w:tmpl w:val="4D0E73E6"/>
    <w:numStyleLink w:val="CompanyList"/>
  </w:abstractNum>
  <w:abstractNum w:abstractNumId="2" w15:restartNumberingAfterBreak="0">
    <w:nsid w:val="19800770"/>
    <w:multiLevelType w:val="multilevel"/>
    <w:tmpl w:val="4D0E73E6"/>
    <w:numStyleLink w:val="CompanyList"/>
  </w:abstractNum>
  <w:abstractNum w:abstractNumId="3" w15:restartNumberingAfterBreak="0">
    <w:nsid w:val="20A21FF0"/>
    <w:multiLevelType w:val="multilevel"/>
    <w:tmpl w:val="F3D84692"/>
    <w:numStyleLink w:val="CompanyListBullet"/>
  </w:abstractNum>
  <w:abstractNum w:abstractNumId="4" w15:restartNumberingAfterBreak="0">
    <w:nsid w:val="229019D4"/>
    <w:multiLevelType w:val="multilevel"/>
    <w:tmpl w:val="1834FFE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5" w15:restartNumberingAfterBreak="0">
    <w:nsid w:val="2B9660C8"/>
    <w:multiLevelType w:val="multilevel"/>
    <w:tmpl w:val="4D0E73E6"/>
    <w:numStyleLink w:val="CompanyList"/>
  </w:abstractNum>
  <w:abstractNum w:abstractNumId="6" w15:restartNumberingAfterBreak="0">
    <w:nsid w:val="2EDCB327"/>
    <w:multiLevelType w:val="hybridMultilevel"/>
    <w:tmpl w:val="FFFFFFFF"/>
    <w:lvl w:ilvl="0" w:tplc="8212870A">
      <w:start w:val="1"/>
      <w:numFmt w:val="decimal"/>
      <w:lvlText w:val="%1."/>
      <w:lvlJc w:val="left"/>
      <w:pPr>
        <w:ind w:left="720" w:hanging="360"/>
      </w:pPr>
    </w:lvl>
    <w:lvl w:ilvl="1" w:tplc="00AE68A6">
      <w:start w:val="1"/>
      <w:numFmt w:val="lowerLetter"/>
      <w:lvlText w:val="%2."/>
      <w:lvlJc w:val="left"/>
      <w:pPr>
        <w:ind w:left="1440" w:hanging="360"/>
      </w:pPr>
    </w:lvl>
    <w:lvl w:ilvl="2" w:tplc="3F287528">
      <w:start w:val="1"/>
      <w:numFmt w:val="lowerRoman"/>
      <w:lvlText w:val="%3."/>
      <w:lvlJc w:val="right"/>
      <w:pPr>
        <w:ind w:left="2160" w:hanging="180"/>
      </w:pPr>
    </w:lvl>
    <w:lvl w:ilvl="3" w:tplc="12C8C288">
      <w:start w:val="1"/>
      <w:numFmt w:val="decimal"/>
      <w:lvlText w:val="%4."/>
      <w:lvlJc w:val="left"/>
      <w:pPr>
        <w:ind w:left="2880" w:hanging="360"/>
      </w:pPr>
    </w:lvl>
    <w:lvl w:ilvl="4" w:tplc="82B85704">
      <w:start w:val="1"/>
      <w:numFmt w:val="lowerLetter"/>
      <w:lvlText w:val="%5."/>
      <w:lvlJc w:val="left"/>
      <w:pPr>
        <w:ind w:left="3600" w:hanging="360"/>
      </w:pPr>
    </w:lvl>
    <w:lvl w:ilvl="5" w:tplc="C67E5AF4">
      <w:start w:val="1"/>
      <w:numFmt w:val="lowerRoman"/>
      <w:lvlText w:val="%6."/>
      <w:lvlJc w:val="right"/>
      <w:pPr>
        <w:ind w:left="4320" w:hanging="180"/>
      </w:pPr>
    </w:lvl>
    <w:lvl w:ilvl="6" w:tplc="B6F67488">
      <w:start w:val="1"/>
      <w:numFmt w:val="decimal"/>
      <w:lvlText w:val="%7."/>
      <w:lvlJc w:val="left"/>
      <w:pPr>
        <w:ind w:left="5040" w:hanging="360"/>
      </w:pPr>
    </w:lvl>
    <w:lvl w:ilvl="7" w:tplc="ED90336E">
      <w:start w:val="1"/>
      <w:numFmt w:val="lowerLetter"/>
      <w:lvlText w:val="%8."/>
      <w:lvlJc w:val="left"/>
      <w:pPr>
        <w:ind w:left="5760" w:hanging="360"/>
      </w:pPr>
    </w:lvl>
    <w:lvl w:ilvl="8" w:tplc="5E565C8A">
      <w:start w:val="1"/>
      <w:numFmt w:val="lowerRoman"/>
      <w:lvlText w:val="%9."/>
      <w:lvlJc w:val="right"/>
      <w:pPr>
        <w:ind w:left="6480" w:hanging="180"/>
      </w:pPr>
    </w:lvl>
  </w:abstractNum>
  <w:abstractNum w:abstractNumId="7" w15:restartNumberingAfterBreak="0">
    <w:nsid w:val="30E742D4"/>
    <w:multiLevelType w:val="hybridMultilevel"/>
    <w:tmpl w:val="EF4841FA"/>
    <w:lvl w:ilvl="0" w:tplc="6F406A98">
      <w:start w:val="1"/>
      <w:numFmt w:val="bullet"/>
      <w:lvlText w:val=""/>
      <w:lvlJc w:val="left"/>
      <w:pPr>
        <w:ind w:left="1080" w:hanging="360"/>
      </w:pPr>
      <w:rPr>
        <w:rFonts w:ascii="Symbol" w:hAnsi="Symbol"/>
      </w:rPr>
    </w:lvl>
    <w:lvl w:ilvl="1" w:tplc="B030CAFE">
      <w:start w:val="1"/>
      <w:numFmt w:val="bullet"/>
      <w:lvlText w:val=""/>
      <w:lvlJc w:val="left"/>
      <w:pPr>
        <w:ind w:left="1080" w:hanging="360"/>
      </w:pPr>
      <w:rPr>
        <w:rFonts w:ascii="Symbol" w:hAnsi="Symbol"/>
      </w:rPr>
    </w:lvl>
    <w:lvl w:ilvl="2" w:tplc="01BE4342">
      <w:start w:val="1"/>
      <w:numFmt w:val="bullet"/>
      <w:lvlText w:val=""/>
      <w:lvlJc w:val="left"/>
      <w:pPr>
        <w:ind w:left="1080" w:hanging="360"/>
      </w:pPr>
      <w:rPr>
        <w:rFonts w:ascii="Symbol" w:hAnsi="Symbol"/>
      </w:rPr>
    </w:lvl>
    <w:lvl w:ilvl="3" w:tplc="A7B659D8">
      <w:start w:val="1"/>
      <w:numFmt w:val="bullet"/>
      <w:lvlText w:val=""/>
      <w:lvlJc w:val="left"/>
      <w:pPr>
        <w:ind w:left="1080" w:hanging="360"/>
      </w:pPr>
      <w:rPr>
        <w:rFonts w:ascii="Symbol" w:hAnsi="Symbol"/>
      </w:rPr>
    </w:lvl>
    <w:lvl w:ilvl="4" w:tplc="07021C46">
      <w:start w:val="1"/>
      <w:numFmt w:val="bullet"/>
      <w:lvlText w:val=""/>
      <w:lvlJc w:val="left"/>
      <w:pPr>
        <w:ind w:left="1080" w:hanging="360"/>
      </w:pPr>
      <w:rPr>
        <w:rFonts w:ascii="Symbol" w:hAnsi="Symbol"/>
      </w:rPr>
    </w:lvl>
    <w:lvl w:ilvl="5" w:tplc="21B22D2E">
      <w:start w:val="1"/>
      <w:numFmt w:val="bullet"/>
      <w:lvlText w:val=""/>
      <w:lvlJc w:val="left"/>
      <w:pPr>
        <w:ind w:left="1080" w:hanging="360"/>
      </w:pPr>
      <w:rPr>
        <w:rFonts w:ascii="Symbol" w:hAnsi="Symbol"/>
      </w:rPr>
    </w:lvl>
    <w:lvl w:ilvl="6" w:tplc="8A36CD68">
      <w:start w:val="1"/>
      <w:numFmt w:val="bullet"/>
      <w:lvlText w:val=""/>
      <w:lvlJc w:val="left"/>
      <w:pPr>
        <w:ind w:left="1080" w:hanging="360"/>
      </w:pPr>
      <w:rPr>
        <w:rFonts w:ascii="Symbol" w:hAnsi="Symbol"/>
      </w:rPr>
    </w:lvl>
    <w:lvl w:ilvl="7" w:tplc="C76C1356">
      <w:start w:val="1"/>
      <w:numFmt w:val="bullet"/>
      <w:lvlText w:val=""/>
      <w:lvlJc w:val="left"/>
      <w:pPr>
        <w:ind w:left="1080" w:hanging="360"/>
      </w:pPr>
      <w:rPr>
        <w:rFonts w:ascii="Symbol" w:hAnsi="Symbol"/>
      </w:rPr>
    </w:lvl>
    <w:lvl w:ilvl="8" w:tplc="0868BCFE">
      <w:start w:val="1"/>
      <w:numFmt w:val="bullet"/>
      <w:lvlText w:val=""/>
      <w:lvlJc w:val="left"/>
      <w:pPr>
        <w:ind w:left="1080" w:hanging="360"/>
      </w:pPr>
      <w:rPr>
        <w:rFonts w:ascii="Symbol" w:hAnsi="Symbol"/>
      </w:rPr>
    </w:lvl>
  </w:abstractNum>
  <w:abstractNum w:abstractNumId="8" w15:restartNumberingAfterBreak="0">
    <w:nsid w:val="327C05A6"/>
    <w:multiLevelType w:val="multilevel"/>
    <w:tmpl w:val="6D74815A"/>
    <w:lvl w:ilvl="0">
      <w:start w:val="1"/>
      <w:numFmt w:val="bullet"/>
      <w:lvlText w:val="■"/>
      <w:lvlJc w:val="left"/>
      <w:pPr>
        <w:ind w:left="284" w:hanging="284"/>
      </w:pPr>
      <w:rPr>
        <w:rFonts w:ascii="Arial" w:hAnsi="Arial" w:hint="default"/>
        <w:color w:val="005582" w:themeColor="accent5"/>
      </w:rPr>
    </w:lvl>
    <w:lvl w:ilvl="1">
      <w:start w:val="1"/>
      <w:numFmt w:val="none"/>
      <w:lvlText w:val="-"/>
      <w:lvlJc w:val="left"/>
      <w:pPr>
        <w:ind w:left="568" w:hanging="284"/>
      </w:pPr>
      <w:rPr>
        <w:rFonts w:cs="Times New Roman" w:hint="default"/>
      </w:rPr>
    </w:lvl>
    <w:lvl w:ilvl="2">
      <w:start w:val="1"/>
      <w:numFmt w:val="none"/>
      <w:lvlText w:val="-"/>
      <w:lvlJc w:val="left"/>
      <w:pPr>
        <w:ind w:left="852" w:hanging="284"/>
      </w:pPr>
      <w:rPr>
        <w:rFonts w:cs="Times New Roman" w:hint="default"/>
      </w:rPr>
    </w:lvl>
    <w:lvl w:ilvl="3">
      <w:start w:val="1"/>
      <w:numFmt w:val="none"/>
      <w:lvlText w:val="-"/>
      <w:lvlJc w:val="left"/>
      <w:pPr>
        <w:ind w:left="1136" w:hanging="284"/>
      </w:pPr>
      <w:rPr>
        <w:rFonts w:cs="Times New Roman" w:hint="default"/>
      </w:rPr>
    </w:lvl>
    <w:lvl w:ilvl="4">
      <w:start w:val="1"/>
      <w:numFmt w:val="lowerLetter"/>
      <w:lvlText w:val="(%5)"/>
      <w:lvlJc w:val="left"/>
      <w:pPr>
        <w:ind w:left="1420" w:hanging="284"/>
      </w:pPr>
      <w:rPr>
        <w:rFonts w:cs="Times New Roman" w:hint="default"/>
      </w:rPr>
    </w:lvl>
    <w:lvl w:ilvl="5">
      <w:start w:val="1"/>
      <w:numFmt w:val="none"/>
      <w:lvlText w:val="-"/>
      <w:lvlJc w:val="left"/>
      <w:pPr>
        <w:ind w:left="1704" w:hanging="284"/>
      </w:pPr>
      <w:rPr>
        <w:rFonts w:cs="Times New Roman" w:hint="default"/>
      </w:rPr>
    </w:lvl>
    <w:lvl w:ilvl="6">
      <w:start w:val="1"/>
      <w:numFmt w:val="none"/>
      <w:lvlText w:val="-"/>
      <w:lvlJc w:val="left"/>
      <w:pPr>
        <w:ind w:left="1988" w:hanging="284"/>
      </w:pPr>
      <w:rPr>
        <w:rFonts w:cs="Times New Roman" w:hint="default"/>
      </w:rPr>
    </w:lvl>
    <w:lvl w:ilvl="7">
      <w:start w:val="1"/>
      <w:numFmt w:val="none"/>
      <w:lvlText w:val="-"/>
      <w:lvlJc w:val="left"/>
      <w:pPr>
        <w:ind w:left="2272" w:hanging="284"/>
      </w:pPr>
      <w:rPr>
        <w:rFonts w:cs="Times New Roman" w:hint="default"/>
      </w:rPr>
    </w:lvl>
    <w:lvl w:ilvl="8">
      <w:start w:val="1"/>
      <w:numFmt w:val="none"/>
      <w:lvlText w:val="-"/>
      <w:lvlJc w:val="left"/>
      <w:pPr>
        <w:ind w:left="2556" w:hanging="284"/>
      </w:pPr>
      <w:rPr>
        <w:rFonts w:cs="Times New Roman" w:hint="default"/>
      </w:rPr>
    </w:lvl>
  </w:abstractNum>
  <w:abstractNum w:abstractNumId="9" w15:restartNumberingAfterBreak="0">
    <w:nsid w:val="33562309"/>
    <w:multiLevelType w:val="multilevel"/>
    <w:tmpl w:val="F3D84692"/>
    <w:styleLink w:val="CompanyListBullet"/>
    <w:lvl w:ilvl="0">
      <w:start w:val="1"/>
      <w:numFmt w:val="bullet"/>
      <w:lvlRestart w:val="0"/>
      <w:pStyle w:val="Punktlista"/>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Calibri" w:hAnsi="Calibri" w:hint="default"/>
        <w:sz w:val="24"/>
      </w:rPr>
    </w:lvl>
    <w:lvl w:ilvl="2">
      <w:start w:val="1"/>
      <w:numFmt w:val="lowerRoman"/>
      <w:lvlText w:val="-"/>
      <w:lvlJc w:val="left"/>
      <w:pPr>
        <w:tabs>
          <w:tab w:val="num" w:pos="1020"/>
        </w:tabs>
        <w:ind w:left="1020" w:hanging="340"/>
      </w:pPr>
      <w:rPr>
        <w:rFonts w:ascii="Times New Roman" w:hAnsi="Times New Roman" w:cs="Times New Roman"/>
      </w:rPr>
    </w:lvl>
    <w:lvl w:ilvl="3">
      <w:start w:val="1"/>
      <w:numFmt w:val="bullet"/>
      <w:lvlText w:val="-"/>
      <w:lvlJc w:val="left"/>
      <w:pPr>
        <w:tabs>
          <w:tab w:val="num" w:pos="1360"/>
        </w:tabs>
        <w:ind w:left="1360" w:hanging="340"/>
      </w:pPr>
      <w:rPr>
        <w:rFonts w:ascii="Times New Roman" w:hAnsi="Times New Roman" w:cs="Times New Roman"/>
      </w:r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10" w15:restartNumberingAfterBreak="0">
    <w:nsid w:val="3675709E"/>
    <w:multiLevelType w:val="multilevel"/>
    <w:tmpl w:val="F3D84692"/>
    <w:numStyleLink w:val="CompanyListBullet"/>
  </w:abstractNum>
  <w:abstractNum w:abstractNumId="11" w15:restartNumberingAfterBreak="0">
    <w:nsid w:val="379F01F7"/>
    <w:multiLevelType w:val="multilevel"/>
    <w:tmpl w:val="F4306476"/>
    <w:lvl w:ilvl="0">
      <w:start w:val="1"/>
      <w:numFmt w:val="decimal"/>
      <w:pStyle w:val="Numreradlista"/>
      <w:lvlText w:val="%1."/>
      <w:lvlJc w:val="left"/>
      <w:pPr>
        <w:ind w:left="284" w:hanging="284"/>
      </w:pPr>
      <w:rPr>
        <w:rFonts w:cs="Times New Roman" w:hint="default"/>
      </w:rPr>
    </w:lvl>
    <w:lvl w:ilvl="1">
      <w:start w:val="1"/>
      <w:numFmt w:val="lowerLetter"/>
      <w:lvlText w:val="%2)"/>
      <w:lvlJc w:val="left"/>
      <w:pPr>
        <w:ind w:left="568" w:hanging="284"/>
      </w:pPr>
      <w:rPr>
        <w:rFonts w:cs="Times New Roman" w:hint="default"/>
      </w:rPr>
    </w:lvl>
    <w:lvl w:ilvl="2">
      <w:start w:val="1"/>
      <w:numFmt w:val="lowerRoman"/>
      <w:lvlText w:val="%3)"/>
      <w:lvlJc w:val="left"/>
      <w:pPr>
        <w:ind w:left="852" w:hanging="284"/>
      </w:pPr>
      <w:rPr>
        <w:rFonts w:cs="Times New Roman" w:hint="default"/>
      </w:rPr>
    </w:lvl>
    <w:lvl w:ilvl="3">
      <w:start w:val="1"/>
      <w:numFmt w:val="decimal"/>
      <w:lvlText w:val="(%4)"/>
      <w:lvlJc w:val="left"/>
      <w:pPr>
        <w:ind w:left="1136" w:hanging="284"/>
      </w:pPr>
      <w:rPr>
        <w:rFonts w:cs="Times New Roman" w:hint="default"/>
      </w:rPr>
    </w:lvl>
    <w:lvl w:ilvl="4">
      <w:start w:val="1"/>
      <w:numFmt w:val="lowerLetter"/>
      <w:lvlText w:val="(%5)"/>
      <w:lvlJc w:val="left"/>
      <w:pPr>
        <w:ind w:left="1420" w:hanging="284"/>
      </w:pPr>
      <w:rPr>
        <w:rFonts w:cs="Times New Roman" w:hint="default"/>
      </w:rPr>
    </w:lvl>
    <w:lvl w:ilvl="5">
      <w:start w:val="1"/>
      <w:numFmt w:val="lowerRoman"/>
      <w:lvlText w:val="(%6)"/>
      <w:lvlJc w:val="left"/>
      <w:pPr>
        <w:ind w:left="1704" w:hanging="284"/>
      </w:pPr>
      <w:rPr>
        <w:rFonts w:cs="Times New Roman" w:hint="default"/>
      </w:rPr>
    </w:lvl>
    <w:lvl w:ilvl="6">
      <w:start w:val="1"/>
      <w:numFmt w:val="decimal"/>
      <w:lvlText w:val="%7."/>
      <w:lvlJc w:val="left"/>
      <w:pPr>
        <w:ind w:left="1988" w:hanging="284"/>
      </w:pPr>
      <w:rPr>
        <w:rFonts w:cs="Times New Roman" w:hint="default"/>
      </w:rPr>
    </w:lvl>
    <w:lvl w:ilvl="7">
      <w:start w:val="1"/>
      <w:numFmt w:val="lowerLetter"/>
      <w:lvlText w:val="%8."/>
      <w:lvlJc w:val="left"/>
      <w:pPr>
        <w:ind w:left="2272" w:hanging="284"/>
      </w:pPr>
      <w:rPr>
        <w:rFonts w:cs="Times New Roman" w:hint="default"/>
      </w:rPr>
    </w:lvl>
    <w:lvl w:ilvl="8">
      <w:start w:val="1"/>
      <w:numFmt w:val="lowerRoman"/>
      <w:lvlText w:val="%9."/>
      <w:lvlJc w:val="left"/>
      <w:pPr>
        <w:ind w:left="2556" w:hanging="284"/>
      </w:pPr>
      <w:rPr>
        <w:rFonts w:cs="Times New Roman" w:hint="default"/>
      </w:rPr>
    </w:lvl>
  </w:abstractNum>
  <w:abstractNum w:abstractNumId="12" w15:restartNumberingAfterBreak="0">
    <w:nsid w:val="3BD81B03"/>
    <w:multiLevelType w:val="multilevel"/>
    <w:tmpl w:val="C8282596"/>
    <w:lvl w:ilvl="0">
      <w:start w:val="1"/>
      <w:numFmt w:val="decimal"/>
      <w:lvlRestart w:val="0"/>
      <w:pStyle w:val="Rubrik1No"/>
      <w:lvlText w:val="%1."/>
      <w:lvlJc w:val="left"/>
      <w:pPr>
        <w:tabs>
          <w:tab w:val="num" w:pos="567"/>
        </w:tabs>
        <w:ind w:left="567" w:hanging="567"/>
      </w:pPr>
      <w:rPr>
        <w:rFonts w:hint="default"/>
      </w:rPr>
    </w:lvl>
    <w:lvl w:ilvl="1">
      <w:start w:val="1"/>
      <w:numFmt w:val="decimal"/>
      <w:pStyle w:val="Rubrik2No"/>
      <w:lvlText w:val="%1.%2."/>
      <w:lvlJc w:val="left"/>
      <w:pPr>
        <w:tabs>
          <w:tab w:val="num" w:pos="284"/>
        </w:tabs>
        <w:ind w:left="567" w:hanging="567"/>
      </w:pPr>
      <w:rPr>
        <w:rFonts w:hint="default"/>
      </w:rPr>
    </w:lvl>
    <w:lvl w:ilvl="2">
      <w:start w:val="1"/>
      <w:numFmt w:val="decimal"/>
      <w:pStyle w:val="Rubrik3No"/>
      <w:lvlText w:val="%1.%2.%3"/>
      <w:lvlJc w:val="left"/>
      <w:pPr>
        <w:tabs>
          <w:tab w:val="num" w:pos="284"/>
        </w:tabs>
        <w:ind w:left="567" w:hanging="567"/>
      </w:pPr>
      <w:rPr>
        <w:rFonts w:hint="default"/>
      </w:rPr>
    </w:lvl>
    <w:lvl w:ilvl="3">
      <w:start w:val="1"/>
      <w:numFmt w:val="decimal"/>
      <w:pStyle w:val="Rubrik4No"/>
      <w:lvlText w:val="%1.%2.%3.%4"/>
      <w:lvlJc w:val="left"/>
      <w:pPr>
        <w:tabs>
          <w:tab w:val="num" w:pos="284"/>
        </w:tabs>
        <w:ind w:left="567" w:hanging="567"/>
      </w:pPr>
      <w:rPr>
        <w:rFonts w:hint="default"/>
      </w:rPr>
    </w:lvl>
    <w:lvl w:ilvl="4">
      <w:start w:val="1"/>
      <w:numFmt w:val="none"/>
      <w:lvlRestart w:val="3"/>
      <w:pStyle w:val="Heading5No"/>
      <w:lvlText w:val="%1.%2.%3.%4.%5"/>
      <w:lvlJc w:val="left"/>
      <w:pPr>
        <w:tabs>
          <w:tab w:val="num" w:pos="284"/>
        </w:tabs>
        <w:ind w:left="567" w:hanging="567"/>
      </w:pPr>
      <w:rPr>
        <w:rFonts w:hint="default"/>
      </w:rPr>
    </w:lvl>
    <w:lvl w:ilvl="5">
      <w:start w:val="1"/>
      <w:numFmt w:val="none"/>
      <w:lvlText w:val="%1.%2.%3.%4.%5.%6"/>
      <w:lvlJc w:val="left"/>
      <w:pPr>
        <w:tabs>
          <w:tab w:val="num" w:pos="284"/>
        </w:tabs>
        <w:ind w:left="567" w:hanging="567"/>
      </w:pPr>
      <w:rPr>
        <w:rFonts w:hint="default"/>
      </w:rPr>
    </w:lvl>
    <w:lvl w:ilvl="6">
      <w:start w:val="1"/>
      <w:numFmt w:val="none"/>
      <w:pStyle w:val="Rubrik7"/>
      <w:lvlText w:val="%1.%2.%3.%4.%5.%6.%7"/>
      <w:lvlJc w:val="left"/>
      <w:pPr>
        <w:tabs>
          <w:tab w:val="num" w:pos="284"/>
        </w:tabs>
        <w:ind w:left="567" w:hanging="567"/>
      </w:pPr>
      <w:rPr>
        <w:rFonts w:hint="default"/>
      </w:rPr>
    </w:lvl>
    <w:lvl w:ilvl="7">
      <w:start w:val="1"/>
      <w:numFmt w:val="none"/>
      <w:pStyle w:val="Rubrik8"/>
      <w:lvlText w:val="%1.%2.%3.%4.%5.%6.%7.%8"/>
      <w:lvlJc w:val="left"/>
      <w:pPr>
        <w:tabs>
          <w:tab w:val="num" w:pos="284"/>
        </w:tabs>
        <w:ind w:left="567" w:hanging="567"/>
      </w:pPr>
      <w:rPr>
        <w:rFonts w:hint="default"/>
      </w:rPr>
    </w:lvl>
    <w:lvl w:ilvl="8">
      <w:start w:val="1"/>
      <w:numFmt w:val="none"/>
      <w:pStyle w:val="Rubrik9"/>
      <w:lvlText w:val="%1.%2.%3.%4.%5.%6.%7.%8.%9"/>
      <w:lvlJc w:val="left"/>
      <w:pPr>
        <w:tabs>
          <w:tab w:val="num" w:pos="284"/>
        </w:tabs>
        <w:ind w:left="567" w:hanging="567"/>
      </w:pPr>
      <w:rPr>
        <w:rFonts w:hint="default"/>
      </w:rPr>
    </w:lvl>
  </w:abstractNum>
  <w:abstractNum w:abstractNumId="13" w15:restartNumberingAfterBreak="0">
    <w:nsid w:val="41B867B0"/>
    <w:multiLevelType w:val="multilevel"/>
    <w:tmpl w:val="F3D84692"/>
    <w:numStyleLink w:val="CompanyListBullet"/>
  </w:abstractNum>
  <w:abstractNum w:abstractNumId="14" w15:restartNumberingAfterBreak="0">
    <w:nsid w:val="434B5193"/>
    <w:multiLevelType w:val="multilevel"/>
    <w:tmpl w:val="4D0E73E6"/>
    <w:numStyleLink w:val="CompanyList"/>
  </w:abstractNum>
  <w:abstractNum w:abstractNumId="15" w15:restartNumberingAfterBreak="0">
    <w:nsid w:val="5B395DF8"/>
    <w:multiLevelType w:val="hybridMultilevel"/>
    <w:tmpl w:val="833E6CF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6B6C6B62"/>
    <w:multiLevelType w:val="multilevel"/>
    <w:tmpl w:val="F3D84692"/>
    <w:numStyleLink w:val="CompanyListBullet"/>
  </w:abstractNum>
  <w:abstractNum w:abstractNumId="17" w15:restartNumberingAfterBreak="0">
    <w:nsid w:val="6E1A2E51"/>
    <w:multiLevelType w:val="multilevel"/>
    <w:tmpl w:val="4D0E73E6"/>
    <w:styleLink w:val="CompanyList"/>
    <w:lvl w:ilvl="0">
      <w:start w:val="1"/>
      <w:numFmt w:val="decimal"/>
      <w:lvlRestart w:val="0"/>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18" w15:restartNumberingAfterBreak="0">
    <w:nsid w:val="742D2C36"/>
    <w:multiLevelType w:val="multilevel"/>
    <w:tmpl w:val="F3D84692"/>
    <w:numStyleLink w:val="CompanyListBullet"/>
  </w:abstractNum>
  <w:abstractNum w:abstractNumId="19" w15:restartNumberingAfterBreak="0">
    <w:nsid w:val="769D3B9D"/>
    <w:multiLevelType w:val="multilevel"/>
    <w:tmpl w:val="F3D84692"/>
    <w:numStyleLink w:val="CompanyListBullet"/>
  </w:abstractNum>
  <w:abstractNum w:abstractNumId="20" w15:restartNumberingAfterBreak="0">
    <w:nsid w:val="772F0C00"/>
    <w:multiLevelType w:val="multilevel"/>
    <w:tmpl w:val="4D0E73E6"/>
    <w:numStyleLink w:val="CompanyList"/>
  </w:abstractNum>
  <w:abstractNum w:abstractNumId="21" w15:restartNumberingAfterBreak="0">
    <w:nsid w:val="775E2C7C"/>
    <w:multiLevelType w:val="hybridMultilevel"/>
    <w:tmpl w:val="79EA778E"/>
    <w:lvl w:ilvl="0" w:tplc="228A520C">
      <w:start w:val="1"/>
      <w:numFmt w:val="bullet"/>
      <w:lvlText w:val=""/>
      <w:lvlJc w:val="left"/>
      <w:pPr>
        <w:ind w:left="720" w:hanging="360"/>
      </w:pPr>
      <w:rPr>
        <w:rFonts w:ascii="Symbol" w:hAnsi="Symbol"/>
      </w:rPr>
    </w:lvl>
    <w:lvl w:ilvl="1" w:tplc="12024A24">
      <w:start w:val="1"/>
      <w:numFmt w:val="bullet"/>
      <w:lvlText w:val=""/>
      <w:lvlJc w:val="left"/>
      <w:pPr>
        <w:ind w:left="720" w:hanging="360"/>
      </w:pPr>
      <w:rPr>
        <w:rFonts w:ascii="Symbol" w:hAnsi="Symbol"/>
      </w:rPr>
    </w:lvl>
    <w:lvl w:ilvl="2" w:tplc="9DA66428">
      <w:start w:val="1"/>
      <w:numFmt w:val="bullet"/>
      <w:lvlText w:val=""/>
      <w:lvlJc w:val="left"/>
      <w:pPr>
        <w:ind w:left="720" w:hanging="360"/>
      </w:pPr>
      <w:rPr>
        <w:rFonts w:ascii="Symbol" w:hAnsi="Symbol"/>
      </w:rPr>
    </w:lvl>
    <w:lvl w:ilvl="3" w:tplc="B51A3ACE">
      <w:start w:val="1"/>
      <w:numFmt w:val="bullet"/>
      <w:lvlText w:val=""/>
      <w:lvlJc w:val="left"/>
      <w:pPr>
        <w:ind w:left="720" w:hanging="360"/>
      </w:pPr>
      <w:rPr>
        <w:rFonts w:ascii="Symbol" w:hAnsi="Symbol"/>
      </w:rPr>
    </w:lvl>
    <w:lvl w:ilvl="4" w:tplc="570CC582">
      <w:start w:val="1"/>
      <w:numFmt w:val="bullet"/>
      <w:lvlText w:val=""/>
      <w:lvlJc w:val="left"/>
      <w:pPr>
        <w:ind w:left="720" w:hanging="360"/>
      </w:pPr>
      <w:rPr>
        <w:rFonts w:ascii="Symbol" w:hAnsi="Symbol"/>
      </w:rPr>
    </w:lvl>
    <w:lvl w:ilvl="5" w:tplc="A4BC3578">
      <w:start w:val="1"/>
      <w:numFmt w:val="bullet"/>
      <w:lvlText w:val=""/>
      <w:lvlJc w:val="left"/>
      <w:pPr>
        <w:ind w:left="720" w:hanging="360"/>
      </w:pPr>
      <w:rPr>
        <w:rFonts w:ascii="Symbol" w:hAnsi="Symbol"/>
      </w:rPr>
    </w:lvl>
    <w:lvl w:ilvl="6" w:tplc="9D6CD352">
      <w:start w:val="1"/>
      <w:numFmt w:val="bullet"/>
      <w:lvlText w:val=""/>
      <w:lvlJc w:val="left"/>
      <w:pPr>
        <w:ind w:left="720" w:hanging="360"/>
      </w:pPr>
      <w:rPr>
        <w:rFonts w:ascii="Symbol" w:hAnsi="Symbol"/>
      </w:rPr>
    </w:lvl>
    <w:lvl w:ilvl="7" w:tplc="A3601A8C">
      <w:start w:val="1"/>
      <w:numFmt w:val="bullet"/>
      <w:lvlText w:val=""/>
      <w:lvlJc w:val="left"/>
      <w:pPr>
        <w:ind w:left="720" w:hanging="360"/>
      </w:pPr>
      <w:rPr>
        <w:rFonts w:ascii="Symbol" w:hAnsi="Symbol"/>
      </w:rPr>
    </w:lvl>
    <w:lvl w:ilvl="8" w:tplc="C3A2BDA0">
      <w:start w:val="1"/>
      <w:numFmt w:val="bullet"/>
      <w:lvlText w:val=""/>
      <w:lvlJc w:val="left"/>
      <w:pPr>
        <w:ind w:left="720" w:hanging="360"/>
      </w:pPr>
      <w:rPr>
        <w:rFonts w:ascii="Symbol" w:hAnsi="Symbol"/>
      </w:rPr>
    </w:lvl>
  </w:abstractNum>
  <w:num w:numId="1" w16cid:durableId="2053530940">
    <w:abstractNumId w:val="11"/>
  </w:num>
  <w:num w:numId="2" w16cid:durableId="545800038">
    <w:abstractNumId w:val="8"/>
  </w:num>
  <w:num w:numId="3" w16cid:durableId="228157901">
    <w:abstractNumId w:val="12"/>
  </w:num>
  <w:num w:numId="4" w16cid:durableId="76366776">
    <w:abstractNumId w:val="4"/>
  </w:num>
  <w:num w:numId="5" w16cid:durableId="1246526526">
    <w:abstractNumId w:val="17"/>
  </w:num>
  <w:num w:numId="6" w16cid:durableId="450438063">
    <w:abstractNumId w:val="9"/>
  </w:num>
  <w:num w:numId="7" w16cid:durableId="725299874">
    <w:abstractNumId w:val="10"/>
  </w:num>
  <w:num w:numId="8" w16cid:durableId="192696218">
    <w:abstractNumId w:val="20"/>
  </w:num>
  <w:num w:numId="9" w16cid:durableId="780537724">
    <w:abstractNumId w:val="1"/>
  </w:num>
  <w:num w:numId="10" w16cid:durableId="2001536949">
    <w:abstractNumId w:val="19"/>
  </w:num>
  <w:num w:numId="11" w16cid:durableId="990712620">
    <w:abstractNumId w:val="17"/>
  </w:num>
  <w:num w:numId="12" w16cid:durableId="110129577">
    <w:abstractNumId w:val="9"/>
  </w:num>
  <w:num w:numId="13" w16cid:durableId="1124276986">
    <w:abstractNumId w:val="12"/>
  </w:num>
  <w:num w:numId="14" w16cid:durableId="1669403767">
    <w:abstractNumId w:val="12"/>
  </w:num>
  <w:num w:numId="15" w16cid:durableId="1145010203">
    <w:abstractNumId w:val="12"/>
  </w:num>
  <w:num w:numId="16" w16cid:durableId="1072892239">
    <w:abstractNumId w:val="12"/>
  </w:num>
  <w:num w:numId="17" w16cid:durableId="1011252968">
    <w:abstractNumId w:val="12"/>
  </w:num>
  <w:num w:numId="18" w16cid:durableId="740716276">
    <w:abstractNumId w:val="12"/>
  </w:num>
  <w:num w:numId="19" w16cid:durableId="1484851211">
    <w:abstractNumId w:val="12"/>
  </w:num>
  <w:num w:numId="20" w16cid:durableId="858737624">
    <w:abstractNumId w:val="12"/>
  </w:num>
  <w:num w:numId="21" w16cid:durableId="1905676561">
    <w:abstractNumId w:val="8"/>
  </w:num>
  <w:num w:numId="22" w16cid:durableId="815804657">
    <w:abstractNumId w:val="11"/>
  </w:num>
  <w:num w:numId="23" w16cid:durableId="1058020198">
    <w:abstractNumId w:val="3"/>
  </w:num>
  <w:num w:numId="24" w16cid:durableId="332682385">
    <w:abstractNumId w:val="5"/>
  </w:num>
  <w:num w:numId="25" w16cid:durableId="879049697">
    <w:abstractNumId w:val="18"/>
  </w:num>
  <w:num w:numId="26" w16cid:durableId="6114790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3699091">
    <w:abstractNumId w:val="14"/>
  </w:num>
  <w:num w:numId="28" w16cid:durableId="20642560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00536684">
    <w:abstractNumId w:val="11"/>
  </w:num>
  <w:num w:numId="30" w16cid:durableId="1031761219">
    <w:abstractNumId w:val="13"/>
  </w:num>
  <w:num w:numId="31" w16cid:durableId="855116699">
    <w:abstractNumId w:val="16"/>
  </w:num>
  <w:num w:numId="32" w16cid:durableId="1473404918">
    <w:abstractNumId w:val="2"/>
  </w:num>
  <w:num w:numId="33" w16cid:durableId="558512804">
    <w:abstractNumId w:val="21"/>
  </w:num>
  <w:num w:numId="34" w16cid:durableId="711228226">
    <w:abstractNumId w:val="6"/>
  </w:num>
  <w:num w:numId="35" w16cid:durableId="187376466">
    <w:abstractNumId w:val="15"/>
  </w:num>
  <w:num w:numId="36" w16cid:durableId="1972322582">
    <w:abstractNumId w:val="0"/>
  </w:num>
  <w:num w:numId="37" w16cid:durableId="20681388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sv-SE" w:vendorID="64" w:dllVersion="0" w:nlCheck="1" w:checkStyle="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90A"/>
    <w:rsid w:val="0000234E"/>
    <w:rsid w:val="00004E78"/>
    <w:rsid w:val="00005152"/>
    <w:rsid w:val="00005CB3"/>
    <w:rsid w:val="00005D63"/>
    <w:rsid w:val="00011BBE"/>
    <w:rsid w:val="00013A35"/>
    <w:rsid w:val="00017A16"/>
    <w:rsid w:val="000201BB"/>
    <w:rsid w:val="000216C0"/>
    <w:rsid w:val="00022F89"/>
    <w:rsid w:val="0002579A"/>
    <w:rsid w:val="0003140B"/>
    <w:rsid w:val="00034810"/>
    <w:rsid w:val="00040DA4"/>
    <w:rsid w:val="0004422E"/>
    <w:rsid w:val="00044EBF"/>
    <w:rsid w:val="00061916"/>
    <w:rsid w:val="00063C13"/>
    <w:rsid w:val="00064E92"/>
    <w:rsid w:val="000666EB"/>
    <w:rsid w:val="00067F49"/>
    <w:rsid w:val="000746D2"/>
    <w:rsid w:val="00075DB4"/>
    <w:rsid w:val="00075EF0"/>
    <w:rsid w:val="00077BFC"/>
    <w:rsid w:val="00080890"/>
    <w:rsid w:val="000874E6"/>
    <w:rsid w:val="0008761E"/>
    <w:rsid w:val="00090607"/>
    <w:rsid w:val="000A14AE"/>
    <w:rsid w:val="000A2B03"/>
    <w:rsid w:val="000B39E6"/>
    <w:rsid w:val="000B3BF0"/>
    <w:rsid w:val="000B48B9"/>
    <w:rsid w:val="000B6C91"/>
    <w:rsid w:val="000C3402"/>
    <w:rsid w:val="000C62CE"/>
    <w:rsid w:val="000D0AEF"/>
    <w:rsid w:val="000D15C5"/>
    <w:rsid w:val="000D3DF0"/>
    <w:rsid w:val="000D3F1E"/>
    <w:rsid w:val="000D4D91"/>
    <w:rsid w:val="000D5947"/>
    <w:rsid w:val="000D669A"/>
    <w:rsid w:val="000E25A2"/>
    <w:rsid w:val="000E2E72"/>
    <w:rsid w:val="000E35AF"/>
    <w:rsid w:val="000E431D"/>
    <w:rsid w:val="000E61D1"/>
    <w:rsid w:val="000F1E4E"/>
    <w:rsid w:val="000F3662"/>
    <w:rsid w:val="000F5B3C"/>
    <w:rsid w:val="001005EA"/>
    <w:rsid w:val="001062F1"/>
    <w:rsid w:val="001102F7"/>
    <w:rsid w:val="0011187C"/>
    <w:rsid w:val="00113BBD"/>
    <w:rsid w:val="00116442"/>
    <w:rsid w:val="00120387"/>
    <w:rsid w:val="001213BE"/>
    <w:rsid w:val="00122EED"/>
    <w:rsid w:val="00124AD4"/>
    <w:rsid w:val="00126C9E"/>
    <w:rsid w:val="001344B2"/>
    <w:rsid w:val="00134606"/>
    <w:rsid w:val="00134CEE"/>
    <w:rsid w:val="00137104"/>
    <w:rsid w:val="00140EF9"/>
    <w:rsid w:val="001410C2"/>
    <w:rsid w:val="00142088"/>
    <w:rsid w:val="00143A04"/>
    <w:rsid w:val="00150132"/>
    <w:rsid w:val="00153BCA"/>
    <w:rsid w:val="00165988"/>
    <w:rsid w:val="00167493"/>
    <w:rsid w:val="00167F0D"/>
    <w:rsid w:val="00171629"/>
    <w:rsid w:val="001737C0"/>
    <w:rsid w:val="00175522"/>
    <w:rsid w:val="0018101D"/>
    <w:rsid w:val="0018459E"/>
    <w:rsid w:val="00185BEC"/>
    <w:rsid w:val="001921F1"/>
    <w:rsid w:val="00194CA0"/>
    <w:rsid w:val="001A5CE5"/>
    <w:rsid w:val="001A5FBE"/>
    <w:rsid w:val="001B01EE"/>
    <w:rsid w:val="001B1A3B"/>
    <w:rsid w:val="001B22D7"/>
    <w:rsid w:val="001B2D12"/>
    <w:rsid w:val="001B3FF6"/>
    <w:rsid w:val="001D5AAC"/>
    <w:rsid w:val="001D6FD8"/>
    <w:rsid w:val="001E0C83"/>
    <w:rsid w:val="001E3570"/>
    <w:rsid w:val="001E4E71"/>
    <w:rsid w:val="001F6A0C"/>
    <w:rsid w:val="001F7D99"/>
    <w:rsid w:val="00203AAC"/>
    <w:rsid w:val="00205897"/>
    <w:rsid w:val="0020746B"/>
    <w:rsid w:val="0021338E"/>
    <w:rsid w:val="00214D70"/>
    <w:rsid w:val="00220A33"/>
    <w:rsid w:val="0022332F"/>
    <w:rsid w:val="00223B47"/>
    <w:rsid w:val="00224132"/>
    <w:rsid w:val="00232983"/>
    <w:rsid w:val="0023306C"/>
    <w:rsid w:val="002366D8"/>
    <w:rsid w:val="00240B1B"/>
    <w:rsid w:val="0024150C"/>
    <w:rsid w:val="00242752"/>
    <w:rsid w:val="0024310F"/>
    <w:rsid w:val="0024377B"/>
    <w:rsid w:val="002446C3"/>
    <w:rsid w:val="00252D25"/>
    <w:rsid w:val="002565CB"/>
    <w:rsid w:val="0026121A"/>
    <w:rsid w:val="00273A1D"/>
    <w:rsid w:val="002755D9"/>
    <w:rsid w:val="0028255C"/>
    <w:rsid w:val="0028639A"/>
    <w:rsid w:val="00287EFF"/>
    <w:rsid w:val="002A0944"/>
    <w:rsid w:val="002A17C0"/>
    <w:rsid w:val="002A3D3A"/>
    <w:rsid w:val="002A751B"/>
    <w:rsid w:val="002B0D00"/>
    <w:rsid w:val="002B16FA"/>
    <w:rsid w:val="002B1CE0"/>
    <w:rsid w:val="002B257C"/>
    <w:rsid w:val="002B366C"/>
    <w:rsid w:val="002B7456"/>
    <w:rsid w:val="002C24DF"/>
    <w:rsid w:val="002C5BA9"/>
    <w:rsid w:val="002D2842"/>
    <w:rsid w:val="002D394B"/>
    <w:rsid w:val="002D42B9"/>
    <w:rsid w:val="002D4B11"/>
    <w:rsid w:val="002D60FD"/>
    <w:rsid w:val="002D6D86"/>
    <w:rsid w:val="002D7CBC"/>
    <w:rsid w:val="002D7F7E"/>
    <w:rsid w:val="002E08BB"/>
    <w:rsid w:val="002E0AB4"/>
    <w:rsid w:val="002E11F4"/>
    <w:rsid w:val="002E51AF"/>
    <w:rsid w:val="002E5767"/>
    <w:rsid w:val="002E747D"/>
    <w:rsid w:val="002F19CC"/>
    <w:rsid w:val="002F1D61"/>
    <w:rsid w:val="002F203E"/>
    <w:rsid w:val="002F538F"/>
    <w:rsid w:val="002F7A91"/>
    <w:rsid w:val="00303027"/>
    <w:rsid w:val="0030606D"/>
    <w:rsid w:val="00306604"/>
    <w:rsid w:val="0031059D"/>
    <w:rsid w:val="00312F56"/>
    <w:rsid w:val="00315200"/>
    <w:rsid w:val="00317922"/>
    <w:rsid w:val="0032367F"/>
    <w:rsid w:val="00331098"/>
    <w:rsid w:val="00331FCB"/>
    <w:rsid w:val="003368FD"/>
    <w:rsid w:val="0033773E"/>
    <w:rsid w:val="0034022F"/>
    <w:rsid w:val="00342DA2"/>
    <w:rsid w:val="00344458"/>
    <w:rsid w:val="0034730B"/>
    <w:rsid w:val="00352CD4"/>
    <w:rsid w:val="0035708C"/>
    <w:rsid w:val="00362BF5"/>
    <w:rsid w:val="003666B4"/>
    <w:rsid w:val="0036785C"/>
    <w:rsid w:val="0037190A"/>
    <w:rsid w:val="0037195E"/>
    <w:rsid w:val="0037467D"/>
    <w:rsid w:val="00374862"/>
    <w:rsid w:val="00377763"/>
    <w:rsid w:val="00381B07"/>
    <w:rsid w:val="0038306B"/>
    <w:rsid w:val="00390A3F"/>
    <w:rsid w:val="00390C60"/>
    <w:rsid w:val="00393D53"/>
    <w:rsid w:val="0039755A"/>
    <w:rsid w:val="003A0067"/>
    <w:rsid w:val="003A53F6"/>
    <w:rsid w:val="003A5C9F"/>
    <w:rsid w:val="003B0311"/>
    <w:rsid w:val="003B06C4"/>
    <w:rsid w:val="003B1655"/>
    <w:rsid w:val="003B2CA0"/>
    <w:rsid w:val="003B723D"/>
    <w:rsid w:val="003C2225"/>
    <w:rsid w:val="003C7445"/>
    <w:rsid w:val="003D0908"/>
    <w:rsid w:val="003D5CE0"/>
    <w:rsid w:val="003E03B3"/>
    <w:rsid w:val="003E1B1F"/>
    <w:rsid w:val="003E403D"/>
    <w:rsid w:val="003F565A"/>
    <w:rsid w:val="003F62E5"/>
    <w:rsid w:val="003F64ED"/>
    <w:rsid w:val="003F6566"/>
    <w:rsid w:val="00401D52"/>
    <w:rsid w:val="00402BE5"/>
    <w:rsid w:val="00403498"/>
    <w:rsid w:val="00410F38"/>
    <w:rsid w:val="00412AF7"/>
    <w:rsid w:val="00414015"/>
    <w:rsid w:val="004141E4"/>
    <w:rsid w:val="00414632"/>
    <w:rsid w:val="004170A4"/>
    <w:rsid w:val="00417BC9"/>
    <w:rsid w:val="0042207A"/>
    <w:rsid w:val="0042322B"/>
    <w:rsid w:val="00430E91"/>
    <w:rsid w:val="004317A9"/>
    <w:rsid w:val="00434CF7"/>
    <w:rsid w:val="004379CA"/>
    <w:rsid w:val="00437E97"/>
    <w:rsid w:val="0044029B"/>
    <w:rsid w:val="00440935"/>
    <w:rsid w:val="00447673"/>
    <w:rsid w:val="00460FA4"/>
    <w:rsid w:val="00463ABC"/>
    <w:rsid w:val="00465327"/>
    <w:rsid w:val="00470B7A"/>
    <w:rsid w:val="0047234C"/>
    <w:rsid w:val="00475090"/>
    <w:rsid w:val="00476718"/>
    <w:rsid w:val="004776B0"/>
    <w:rsid w:val="004835EF"/>
    <w:rsid w:val="004A2B95"/>
    <w:rsid w:val="004A7885"/>
    <w:rsid w:val="004B031A"/>
    <w:rsid w:val="004B03E6"/>
    <w:rsid w:val="004B7056"/>
    <w:rsid w:val="004B7E10"/>
    <w:rsid w:val="004C3A9C"/>
    <w:rsid w:val="004C5E1E"/>
    <w:rsid w:val="004CD670"/>
    <w:rsid w:val="004D2533"/>
    <w:rsid w:val="004D3497"/>
    <w:rsid w:val="004D3DBC"/>
    <w:rsid w:val="004D6515"/>
    <w:rsid w:val="004E318E"/>
    <w:rsid w:val="004E56A1"/>
    <w:rsid w:val="004E586E"/>
    <w:rsid w:val="004F367F"/>
    <w:rsid w:val="004F37C5"/>
    <w:rsid w:val="004F5100"/>
    <w:rsid w:val="004F5EC9"/>
    <w:rsid w:val="004F7606"/>
    <w:rsid w:val="004F7A0D"/>
    <w:rsid w:val="0050283B"/>
    <w:rsid w:val="005030B5"/>
    <w:rsid w:val="005047CE"/>
    <w:rsid w:val="00504D43"/>
    <w:rsid w:val="00505622"/>
    <w:rsid w:val="00506BFD"/>
    <w:rsid w:val="00515749"/>
    <w:rsid w:val="00516783"/>
    <w:rsid w:val="00520295"/>
    <w:rsid w:val="005312D2"/>
    <w:rsid w:val="00533308"/>
    <w:rsid w:val="005352DD"/>
    <w:rsid w:val="005428A1"/>
    <w:rsid w:val="0055063D"/>
    <w:rsid w:val="00551862"/>
    <w:rsid w:val="00556F8D"/>
    <w:rsid w:val="005602B2"/>
    <w:rsid w:val="00560A7E"/>
    <w:rsid w:val="00564902"/>
    <w:rsid w:val="00565447"/>
    <w:rsid w:val="005668CC"/>
    <w:rsid w:val="00567E9F"/>
    <w:rsid w:val="00567F40"/>
    <w:rsid w:val="00572027"/>
    <w:rsid w:val="00572564"/>
    <w:rsid w:val="0057771F"/>
    <w:rsid w:val="00580864"/>
    <w:rsid w:val="00581BCC"/>
    <w:rsid w:val="005837E5"/>
    <w:rsid w:val="00584569"/>
    <w:rsid w:val="00585026"/>
    <w:rsid w:val="00587CD0"/>
    <w:rsid w:val="005A01C9"/>
    <w:rsid w:val="005A2285"/>
    <w:rsid w:val="005A615E"/>
    <w:rsid w:val="005A6AC0"/>
    <w:rsid w:val="005A77FA"/>
    <w:rsid w:val="005B10B6"/>
    <w:rsid w:val="005C44A1"/>
    <w:rsid w:val="005D3277"/>
    <w:rsid w:val="005F2A5F"/>
    <w:rsid w:val="00601977"/>
    <w:rsid w:val="0061540D"/>
    <w:rsid w:val="00616613"/>
    <w:rsid w:val="006175F5"/>
    <w:rsid w:val="006346A7"/>
    <w:rsid w:val="00634E54"/>
    <w:rsid w:val="006402F0"/>
    <w:rsid w:val="00643E78"/>
    <w:rsid w:val="00650137"/>
    <w:rsid w:val="00654E9C"/>
    <w:rsid w:val="00665140"/>
    <w:rsid w:val="00673E1B"/>
    <w:rsid w:val="00675639"/>
    <w:rsid w:val="00675BD5"/>
    <w:rsid w:val="00676E16"/>
    <w:rsid w:val="0067757C"/>
    <w:rsid w:val="00682807"/>
    <w:rsid w:val="00685393"/>
    <w:rsid w:val="006856B6"/>
    <w:rsid w:val="00686076"/>
    <w:rsid w:val="0068746D"/>
    <w:rsid w:val="0069132B"/>
    <w:rsid w:val="006A102D"/>
    <w:rsid w:val="006A42D6"/>
    <w:rsid w:val="006A636A"/>
    <w:rsid w:val="006A7D44"/>
    <w:rsid w:val="006C1C30"/>
    <w:rsid w:val="006C1F46"/>
    <w:rsid w:val="006C243A"/>
    <w:rsid w:val="006C4FC6"/>
    <w:rsid w:val="006C529E"/>
    <w:rsid w:val="006C70B1"/>
    <w:rsid w:val="006D2376"/>
    <w:rsid w:val="006E0494"/>
    <w:rsid w:val="006E2483"/>
    <w:rsid w:val="006E5357"/>
    <w:rsid w:val="006F352B"/>
    <w:rsid w:val="006F3692"/>
    <w:rsid w:val="006F54B5"/>
    <w:rsid w:val="007044F0"/>
    <w:rsid w:val="00704EC2"/>
    <w:rsid w:val="00706EAE"/>
    <w:rsid w:val="00707DBB"/>
    <w:rsid w:val="007120C1"/>
    <w:rsid w:val="007145EF"/>
    <w:rsid w:val="00720269"/>
    <w:rsid w:val="00720CEB"/>
    <w:rsid w:val="0072121D"/>
    <w:rsid w:val="007238C8"/>
    <w:rsid w:val="00726A0D"/>
    <w:rsid w:val="007270C0"/>
    <w:rsid w:val="00730CE7"/>
    <w:rsid w:val="00735C54"/>
    <w:rsid w:val="00737FC4"/>
    <w:rsid w:val="00744EEC"/>
    <w:rsid w:val="007461E6"/>
    <w:rsid w:val="00752B55"/>
    <w:rsid w:val="00755F8F"/>
    <w:rsid w:val="00761EAF"/>
    <w:rsid w:val="00764074"/>
    <w:rsid w:val="00767389"/>
    <w:rsid w:val="00770561"/>
    <w:rsid w:val="00770EF5"/>
    <w:rsid w:val="007721F5"/>
    <w:rsid w:val="007732E6"/>
    <w:rsid w:val="00773D94"/>
    <w:rsid w:val="00784A1B"/>
    <w:rsid w:val="00787796"/>
    <w:rsid w:val="0079248F"/>
    <w:rsid w:val="007945C2"/>
    <w:rsid w:val="00795FD1"/>
    <w:rsid w:val="00797820"/>
    <w:rsid w:val="007A3D6F"/>
    <w:rsid w:val="007A4F38"/>
    <w:rsid w:val="007A78C2"/>
    <w:rsid w:val="007B0634"/>
    <w:rsid w:val="007B503E"/>
    <w:rsid w:val="007B5A56"/>
    <w:rsid w:val="007B5FDB"/>
    <w:rsid w:val="007B7C61"/>
    <w:rsid w:val="007C2B61"/>
    <w:rsid w:val="007C341D"/>
    <w:rsid w:val="007C359B"/>
    <w:rsid w:val="007C3BA0"/>
    <w:rsid w:val="007C45AF"/>
    <w:rsid w:val="007D2A42"/>
    <w:rsid w:val="007D2C53"/>
    <w:rsid w:val="007D316E"/>
    <w:rsid w:val="007D43C8"/>
    <w:rsid w:val="007D61ED"/>
    <w:rsid w:val="007E083C"/>
    <w:rsid w:val="007E11A4"/>
    <w:rsid w:val="007E5270"/>
    <w:rsid w:val="007E691D"/>
    <w:rsid w:val="007E7CB2"/>
    <w:rsid w:val="007F1AA0"/>
    <w:rsid w:val="007F22D2"/>
    <w:rsid w:val="007F39AE"/>
    <w:rsid w:val="00800BE4"/>
    <w:rsid w:val="008038BC"/>
    <w:rsid w:val="00803D2C"/>
    <w:rsid w:val="0080678F"/>
    <w:rsid w:val="0081294A"/>
    <w:rsid w:val="00812DE6"/>
    <w:rsid w:val="00816913"/>
    <w:rsid w:val="00817A1C"/>
    <w:rsid w:val="0082051A"/>
    <w:rsid w:val="00822BD9"/>
    <w:rsid w:val="00827701"/>
    <w:rsid w:val="0083149C"/>
    <w:rsid w:val="008413FC"/>
    <w:rsid w:val="00842130"/>
    <w:rsid w:val="00847A45"/>
    <w:rsid w:val="00850C76"/>
    <w:rsid w:val="00852F39"/>
    <w:rsid w:val="00855B6B"/>
    <w:rsid w:val="00861C39"/>
    <w:rsid w:val="00861D17"/>
    <w:rsid w:val="00866289"/>
    <w:rsid w:val="0087032F"/>
    <w:rsid w:val="0087273F"/>
    <w:rsid w:val="00877C62"/>
    <w:rsid w:val="008858DD"/>
    <w:rsid w:val="00886DF1"/>
    <w:rsid w:val="008901CB"/>
    <w:rsid w:val="00891EEE"/>
    <w:rsid w:val="0089476A"/>
    <w:rsid w:val="00894CDB"/>
    <w:rsid w:val="008A20D5"/>
    <w:rsid w:val="008A283D"/>
    <w:rsid w:val="008A3E5C"/>
    <w:rsid w:val="008A4E5B"/>
    <w:rsid w:val="008A54A2"/>
    <w:rsid w:val="008B0E99"/>
    <w:rsid w:val="008B3BF2"/>
    <w:rsid w:val="008B4268"/>
    <w:rsid w:val="008B73C9"/>
    <w:rsid w:val="008C0E6E"/>
    <w:rsid w:val="008C2083"/>
    <w:rsid w:val="008C394D"/>
    <w:rsid w:val="008D36D8"/>
    <w:rsid w:val="008D5A57"/>
    <w:rsid w:val="008E1504"/>
    <w:rsid w:val="008E31EE"/>
    <w:rsid w:val="008E3C51"/>
    <w:rsid w:val="008F08B4"/>
    <w:rsid w:val="0090233F"/>
    <w:rsid w:val="00902A2B"/>
    <w:rsid w:val="009162F3"/>
    <w:rsid w:val="00921EBE"/>
    <w:rsid w:val="00922E57"/>
    <w:rsid w:val="00925537"/>
    <w:rsid w:val="009331DA"/>
    <w:rsid w:val="00933F6D"/>
    <w:rsid w:val="00936AF2"/>
    <w:rsid w:val="00941340"/>
    <w:rsid w:val="00942CA8"/>
    <w:rsid w:val="00943A7F"/>
    <w:rsid w:val="00944745"/>
    <w:rsid w:val="00944AB6"/>
    <w:rsid w:val="0094697C"/>
    <w:rsid w:val="00951953"/>
    <w:rsid w:val="009605E4"/>
    <w:rsid w:val="00972E1C"/>
    <w:rsid w:val="009737BF"/>
    <w:rsid w:val="00973BE0"/>
    <w:rsid w:val="009747F6"/>
    <w:rsid w:val="0098099B"/>
    <w:rsid w:val="009813A5"/>
    <w:rsid w:val="00982FFA"/>
    <w:rsid w:val="00983D5D"/>
    <w:rsid w:val="0098670E"/>
    <w:rsid w:val="00990CB8"/>
    <w:rsid w:val="009A08CA"/>
    <w:rsid w:val="009A3C7F"/>
    <w:rsid w:val="009A5048"/>
    <w:rsid w:val="009A5C47"/>
    <w:rsid w:val="009A6C5B"/>
    <w:rsid w:val="009B0C5E"/>
    <w:rsid w:val="009B135C"/>
    <w:rsid w:val="009B23A0"/>
    <w:rsid w:val="009B269C"/>
    <w:rsid w:val="009B4947"/>
    <w:rsid w:val="009B548C"/>
    <w:rsid w:val="009B5EDF"/>
    <w:rsid w:val="009C3534"/>
    <w:rsid w:val="009D3AC6"/>
    <w:rsid w:val="009D4021"/>
    <w:rsid w:val="009D52DB"/>
    <w:rsid w:val="009E08ED"/>
    <w:rsid w:val="009E18CE"/>
    <w:rsid w:val="009E2612"/>
    <w:rsid w:val="009E3191"/>
    <w:rsid w:val="009E56E7"/>
    <w:rsid w:val="009E5CE6"/>
    <w:rsid w:val="009E6ABD"/>
    <w:rsid w:val="009F5DDB"/>
    <w:rsid w:val="009F7FD8"/>
    <w:rsid w:val="00A041F9"/>
    <w:rsid w:val="00A110AB"/>
    <w:rsid w:val="00A1537F"/>
    <w:rsid w:val="00A161C4"/>
    <w:rsid w:val="00A17A8B"/>
    <w:rsid w:val="00A17E4D"/>
    <w:rsid w:val="00A21457"/>
    <w:rsid w:val="00A23AEC"/>
    <w:rsid w:val="00A2411F"/>
    <w:rsid w:val="00A31AE5"/>
    <w:rsid w:val="00A37AE5"/>
    <w:rsid w:val="00A44989"/>
    <w:rsid w:val="00A46C56"/>
    <w:rsid w:val="00A50F1B"/>
    <w:rsid w:val="00A60BD0"/>
    <w:rsid w:val="00A619FE"/>
    <w:rsid w:val="00A62082"/>
    <w:rsid w:val="00A73F7A"/>
    <w:rsid w:val="00A766BE"/>
    <w:rsid w:val="00A8151F"/>
    <w:rsid w:val="00A82A38"/>
    <w:rsid w:val="00A85D69"/>
    <w:rsid w:val="00A86903"/>
    <w:rsid w:val="00A91E8C"/>
    <w:rsid w:val="00A930D0"/>
    <w:rsid w:val="00A94074"/>
    <w:rsid w:val="00A9498B"/>
    <w:rsid w:val="00A963F2"/>
    <w:rsid w:val="00AA0794"/>
    <w:rsid w:val="00AA2DC5"/>
    <w:rsid w:val="00AA3D56"/>
    <w:rsid w:val="00AA4DF0"/>
    <w:rsid w:val="00AA7274"/>
    <w:rsid w:val="00AB2330"/>
    <w:rsid w:val="00AB3680"/>
    <w:rsid w:val="00AC5F48"/>
    <w:rsid w:val="00AD22E3"/>
    <w:rsid w:val="00AD6540"/>
    <w:rsid w:val="00AE109C"/>
    <w:rsid w:val="00AE1B2E"/>
    <w:rsid w:val="00AE40BB"/>
    <w:rsid w:val="00AE4796"/>
    <w:rsid w:val="00AE4898"/>
    <w:rsid w:val="00AE4CCF"/>
    <w:rsid w:val="00AF4AF0"/>
    <w:rsid w:val="00AF6E00"/>
    <w:rsid w:val="00B00D31"/>
    <w:rsid w:val="00B013AC"/>
    <w:rsid w:val="00B06236"/>
    <w:rsid w:val="00B06FF5"/>
    <w:rsid w:val="00B111EB"/>
    <w:rsid w:val="00B11A85"/>
    <w:rsid w:val="00B14A75"/>
    <w:rsid w:val="00B162C7"/>
    <w:rsid w:val="00B22792"/>
    <w:rsid w:val="00B22B58"/>
    <w:rsid w:val="00B2598C"/>
    <w:rsid w:val="00B2786D"/>
    <w:rsid w:val="00B32A73"/>
    <w:rsid w:val="00B36CE3"/>
    <w:rsid w:val="00B40B56"/>
    <w:rsid w:val="00B424B7"/>
    <w:rsid w:val="00B51E08"/>
    <w:rsid w:val="00B538AA"/>
    <w:rsid w:val="00B55013"/>
    <w:rsid w:val="00B57FA2"/>
    <w:rsid w:val="00B63383"/>
    <w:rsid w:val="00B643A9"/>
    <w:rsid w:val="00B6500A"/>
    <w:rsid w:val="00B66386"/>
    <w:rsid w:val="00B70DC4"/>
    <w:rsid w:val="00B728A5"/>
    <w:rsid w:val="00B7540B"/>
    <w:rsid w:val="00B77844"/>
    <w:rsid w:val="00B8212C"/>
    <w:rsid w:val="00B83077"/>
    <w:rsid w:val="00B8568D"/>
    <w:rsid w:val="00B86977"/>
    <w:rsid w:val="00B87517"/>
    <w:rsid w:val="00B93487"/>
    <w:rsid w:val="00B93F5B"/>
    <w:rsid w:val="00B957D8"/>
    <w:rsid w:val="00BA21C0"/>
    <w:rsid w:val="00BA24F7"/>
    <w:rsid w:val="00BA2B98"/>
    <w:rsid w:val="00BA5766"/>
    <w:rsid w:val="00BA7506"/>
    <w:rsid w:val="00BA7AA5"/>
    <w:rsid w:val="00BB7D8D"/>
    <w:rsid w:val="00BC05AD"/>
    <w:rsid w:val="00BC0C78"/>
    <w:rsid w:val="00BC0D1A"/>
    <w:rsid w:val="00BC2D7E"/>
    <w:rsid w:val="00BD1FBE"/>
    <w:rsid w:val="00BD427E"/>
    <w:rsid w:val="00BD67BC"/>
    <w:rsid w:val="00BE0F05"/>
    <w:rsid w:val="00BE2E1B"/>
    <w:rsid w:val="00BE3E7A"/>
    <w:rsid w:val="00BE5594"/>
    <w:rsid w:val="00BE55B4"/>
    <w:rsid w:val="00BF0DED"/>
    <w:rsid w:val="00BF303A"/>
    <w:rsid w:val="00C04F44"/>
    <w:rsid w:val="00C06081"/>
    <w:rsid w:val="00C105E0"/>
    <w:rsid w:val="00C10B15"/>
    <w:rsid w:val="00C13FC9"/>
    <w:rsid w:val="00C16047"/>
    <w:rsid w:val="00C1796B"/>
    <w:rsid w:val="00C212EC"/>
    <w:rsid w:val="00C26D40"/>
    <w:rsid w:val="00C27D21"/>
    <w:rsid w:val="00C350B1"/>
    <w:rsid w:val="00C4279B"/>
    <w:rsid w:val="00C45C16"/>
    <w:rsid w:val="00C748F0"/>
    <w:rsid w:val="00C761C5"/>
    <w:rsid w:val="00C80306"/>
    <w:rsid w:val="00C829BB"/>
    <w:rsid w:val="00C84087"/>
    <w:rsid w:val="00C84982"/>
    <w:rsid w:val="00C863A7"/>
    <w:rsid w:val="00C872B1"/>
    <w:rsid w:val="00C87F79"/>
    <w:rsid w:val="00C94C6C"/>
    <w:rsid w:val="00C95442"/>
    <w:rsid w:val="00CA00C2"/>
    <w:rsid w:val="00CA303A"/>
    <w:rsid w:val="00CA535D"/>
    <w:rsid w:val="00CB095F"/>
    <w:rsid w:val="00CB416D"/>
    <w:rsid w:val="00CC1F8E"/>
    <w:rsid w:val="00CD2AC8"/>
    <w:rsid w:val="00CD4294"/>
    <w:rsid w:val="00CE3C1F"/>
    <w:rsid w:val="00CE4EB6"/>
    <w:rsid w:val="00CF1C5E"/>
    <w:rsid w:val="00CF39D2"/>
    <w:rsid w:val="00CF67FE"/>
    <w:rsid w:val="00D00C83"/>
    <w:rsid w:val="00D00EE6"/>
    <w:rsid w:val="00D03A1C"/>
    <w:rsid w:val="00D05CAF"/>
    <w:rsid w:val="00D05D48"/>
    <w:rsid w:val="00D11090"/>
    <w:rsid w:val="00D11602"/>
    <w:rsid w:val="00D12535"/>
    <w:rsid w:val="00D1334A"/>
    <w:rsid w:val="00D157B3"/>
    <w:rsid w:val="00D249FE"/>
    <w:rsid w:val="00D2657F"/>
    <w:rsid w:val="00D31ABB"/>
    <w:rsid w:val="00D425CB"/>
    <w:rsid w:val="00D432D2"/>
    <w:rsid w:val="00D45F54"/>
    <w:rsid w:val="00D51961"/>
    <w:rsid w:val="00D53116"/>
    <w:rsid w:val="00D533BD"/>
    <w:rsid w:val="00D54E29"/>
    <w:rsid w:val="00D576E7"/>
    <w:rsid w:val="00D62B0D"/>
    <w:rsid w:val="00D62C40"/>
    <w:rsid w:val="00D65C80"/>
    <w:rsid w:val="00D665F8"/>
    <w:rsid w:val="00D6777C"/>
    <w:rsid w:val="00D71373"/>
    <w:rsid w:val="00D71AD4"/>
    <w:rsid w:val="00D71DD9"/>
    <w:rsid w:val="00D72F25"/>
    <w:rsid w:val="00D74297"/>
    <w:rsid w:val="00D83071"/>
    <w:rsid w:val="00D83392"/>
    <w:rsid w:val="00D86F3E"/>
    <w:rsid w:val="00D90A1F"/>
    <w:rsid w:val="00D9172A"/>
    <w:rsid w:val="00D91A3B"/>
    <w:rsid w:val="00D93174"/>
    <w:rsid w:val="00D935AE"/>
    <w:rsid w:val="00D94444"/>
    <w:rsid w:val="00D94A66"/>
    <w:rsid w:val="00D94F4D"/>
    <w:rsid w:val="00D956CA"/>
    <w:rsid w:val="00DA4808"/>
    <w:rsid w:val="00DA772A"/>
    <w:rsid w:val="00DA7F03"/>
    <w:rsid w:val="00DB08EC"/>
    <w:rsid w:val="00DB0CAB"/>
    <w:rsid w:val="00DB0E2B"/>
    <w:rsid w:val="00DB19F6"/>
    <w:rsid w:val="00DB1F1C"/>
    <w:rsid w:val="00DB269A"/>
    <w:rsid w:val="00DB2C6D"/>
    <w:rsid w:val="00DB3266"/>
    <w:rsid w:val="00DB40CB"/>
    <w:rsid w:val="00DB57FE"/>
    <w:rsid w:val="00DB7FB8"/>
    <w:rsid w:val="00DC0BB2"/>
    <w:rsid w:val="00DC1CC6"/>
    <w:rsid w:val="00DC517A"/>
    <w:rsid w:val="00DC6C92"/>
    <w:rsid w:val="00DD3E6D"/>
    <w:rsid w:val="00DD46E2"/>
    <w:rsid w:val="00DD5AE5"/>
    <w:rsid w:val="00DE3684"/>
    <w:rsid w:val="00DE4074"/>
    <w:rsid w:val="00DE4F27"/>
    <w:rsid w:val="00DE57B4"/>
    <w:rsid w:val="00DE663B"/>
    <w:rsid w:val="00DF1F31"/>
    <w:rsid w:val="00DF68BA"/>
    <w:rsid w:val="00E01618"/>
    <w:rsid w:val="00E027B8"/>
    <w:rsid w:val="00E1020F"/>
    <w:rsid w:val="00E136D3"/>
    <w:rsid w:val="00E13E99"/>
    <w:rsid w:val="00E164A6"/>
    <w:rsid w:val="00E2007A"/>
    <w:rsid w:val="00E22BEC"/>
    <w:rsid w:val="00E2465E"/>
    <w:rsid w:val="00E252CD"/>
    <w:rsid w:val="00E2595C"/>
    <w:rsid w:val="00E2596C"/>
    <w:rsid w:val="00E317A5"/>
    <w:rsid w:val="00E34297"/>
    <w:rsid w:val="00E345CA"/>
    <w:rsid w:val="00E348ED"/>
    <w:rsid w:val="00E40875"/>
    <w:rsid w:val="00E464B2"/>
    <w:rsid w:val="00E4675E"/>
    <w:rsid w:val="00E527F0"/>
    <w:rsid w:val="00E53448"/>
    <w:rsid w:val="00E57090"/>
    <w:rsid w:val="00E61511"/>
    <w:rsid w:val="00E61868"/>
    <w:rsid w:val="00E66BC3"/>
    <w:rsid w:val="00E744D0"/>
    <w:rsid w:val="00E8358D"/>
    <w:rsid w:val="00E8771E"/>
    <w:rsid w:val="00E907A0"/>
    <w:rsid w:val="00E92EBC"/>
    <w:rsid w:val="00E95727"/>
    <w:rsid w:val="00EA2D59"/>
    <w:rsid w:val="00EB1484"/>
    <w:rsid w:val="00EB21A3"/>
    <w:rsid w:val="00EB681E"/>
    <w:rsid w:val="00EB6E41"/>
    <w:rsid w:val="00EB7FD1"/>
    <w:rsid w:val="00EC10A0"/>
    <w:rsid w:val="00EC311C"/>
    <w:rsid w:val="00EC3F68"/>
    <w:rsid w:val="00ED0BCC"/>
    <w:rsid w:val="00ED1FC6"/>
    <w:rsid w:val="00ED6012"/>
    <w:rsid w:val="00EE15E2"/>
    <w:rsid w:val="00EE3495"/>
    <w:rsid w:val="00EE539C"/>
    <w:rsid w:val="00EE595E"/>
    <w:rsid w:val="00EF4700"/>
    <w:rsid w:val="00F00A31"/>
    <w:rsid w:val="00F07CD4"/>
    <w:rsid w:val="00F10005"/>
    <w:rsid w:val="00F12150"/>
    <w:rsid w:val="00F13590"/>
    <w:rsid w:val="00F221EE"/>
    <w:rsid w:val="00F24362"/>
    <w:rsid w:val="00F2634B"/>
    <w:rsid w:val="00F2776E"/>
    <w:rsid w:val="00F34314"/>
    <w:rsid w:val="00F354F7"/>
    <w:rsid w:val="00F35A18"/>
    <w:rsid w:val="00F40714"/>
    <w:rsid w:val="00F477E2"/>
    <w:rsid w:val="00F5125B"/>
    <w:rsid w:val="00F56F20"/>
    <w:rsid w:val="00F629B8"/>
    <w:rsid w:val="00F6471D"/>
    <w:rsid w:val="00F66DD0"/>
    <w:rsid w:val="00F743CD"/>
    <w:rsid w:val="00F74E2E"/>
    <w:rsid w:val="00F760ED"/>
    <w:rsid w:val="00F76353"/>
    <w:rsid w:val="00F777CE"/>
    <w:rsid w:val="00F77CE7"/>
    <w:rsid w:val="00F80687"/>
    <w:rsid w:val="00F8154B"/>
    <w:rsid w:val="00F8441D"/>
    <w:rsid w:val="00F84DF4"/>
    <w:rsid w:val="00F92BEE"/>
    <w:rsid w:val="00F9473C"/>
    <w:rsid w:val="00F975E4"/>
    <w:rsid w:val="00FA19E2"/>
    <w:rsid w:val="00FA305E"/>
    <w:rsid w:val="00FB7D86"/>
    <w:rsid w:val="00FC20EB"/>
    <w:rsid w:val="00FC7B18"/>
    <w:rsid w:val="00FD121E"/>
    <w:rsid w:val="00FD142B"/>
    <w:rsid w:val="00FE41E4"/>
    <w:rsid w:val="00FF3FA7"/>
    <w:rsid w:val="00FF41C3"/>
    <w:rsid w:val="00FF5C5B"/>
    <w:rsid w:val="00FF7881"/>
    <w:rsid w:val="010C65D4"/>
    <w:rsid w:val="01E5D50D"/>
    <w:rsid w:val="01E74349"/>
    <w:rsid w:val="0615E6DF"/>
    <w:rsid w:val="093100BD"/>
    <w:rsid w:val="09B576D1"/>
    <w:rsid w:val="0AB53833"/>
    <w:rsid w:val="0C309CE7"/>
    <w:rsid w:val="0FBA5F59"/>
    <w:rsid w:val="12241477"/>
    <w:rsid w:val="138AA22D"/>
    <w:rsid w:val="1447E5EA"/>
    <w:rsid w:val="1498CA7D"/>
    <w:rsid w:val="15DBC28A"/>
    <w:rsid w:val="169DF510"/>
    <w:rsid w:val="172F9EEE"/>
    <w:rsid w:val="19D8DF5F"/>
    <w:rsid w:val="1E375FA0"/>
    <w:rsid w:val="206452B1"/>
    <w:rsid w:val="281887BA"/>
    <w:rsid w:val="29EA160D"/>
    <w:rsid w:val="2B5E571C"/>
    <w:rsid w:val="2C511B8C"/>
    <w:rsid w:val="2CC63233"/>
    <w:rsid w:val="308F984E"/>
    <w:rsid w:val="30A0C88D"/>
    <w:rsid w:val="30B5C094"/>
    <w:rsid w:val="32D11D6E"/>
    <w:rsid w:val="340D0915"/>
    <w:rsid w:val="35466392"/>
    <w:rsid w:val="386CD961"/>
    <w:rsid w:val="3B83185E"/>
    <w:rsid w:val="3BAC6697"/>
    <w:rsid w:val="3CE24185"/>
    <w:rsid w:val="4409F90E"/>
    <w:rsid w:val="4587015E"/>
    <w:rsid w:val="46688010"/>
    <w:rsid w:val="48E402A8"/>
    <w:rsid w:val="4A246923"/>
    <w:rsid w:val="4B5B55F4"/>
    <w:rsid w:val="4CDDF674"/>
    <w:rsid w:val="507D1FA0"/>
    <w:rsid w:val="5320A49E"/>
    <w:rsid w:val="539B9220"/>
    <w:rsid w:val="563D5E7F"/>
    <w:rsid w:val="5698B451"/>
    <w:rsid w:val="5D25D657"/>
    <w:rsid w:val="6189E6E0"/>
    <w:rsid w:val="6423FD6C"/>
    <w:rsid w:val="6534AC91"/>
    <w:rsid w:val="65A59B4D"/>
    <w:rsid w:val="65FA6FE0"/>
    <w:rsid w:val="6666DE26"/>
    <w:rsid w:val="6797E94F"/>
    <w:rsid w:val="68D75C15"/>
    <w:rsid w:val="6CEC3D8F"/>
    <w:rsid w:val="6E148199"/>
    <w:rsid w:val="75F632A2"/>
    <w:rsid w:val="75F76FDF"/>
    <w:rsid w:val="7928BE00"/>
    <w:rsid w:val="7C068135"/>
    <w:rsid w:val="7F8AD152"/>
    <w:rsid w:val="7F9AD94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F2AC36"/>
  <w15:chartTrackingRefBased/>
  <w15:docId w15:val="{CADDA5A2-3449-4346-8817-DA860971C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9"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lsdException w:name="caption" w:semiHidden="1" w:uiPriority="35"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uiPriority="0"/>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uiPriority="3" w:unhideWhenUsed="1"/>
    <w:lsdException w:name="List Number" w:semiHidden="1" w:uiPriority="3" w:unhideWhenUsed="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unhideWhenUsed="1"/>
    <w:lsdException w:name="Signature" w:semiHidden="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0"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9CA"/>
  </w:style>
  <w:style w:type="paragraph" w:styleId="Rubrik1">
    <w:name w:val="heading 1"/>
    <w:basedOn w:val="Normal"/>
    <w:next w:val="Normal"/>
    <w:link w:val="Rubrik1Char"/>
    <w:uiPriority w:val="1"/>
    <w:qFormat/>
    <w:rsid w:val="00A21457"/>
    <w:pPr>
      <w:keepNext/>
      <w:keepLines/>
      <w:spacing w:before="600" w:after="60"/>
      <w:outlineLvl w:val="0"/>
    </w:pPr>
    <w:rPr>
      <w:rFonts w:asciiTheme="majorHAnsi" w:eastAsiaTheme="majorEastAsia" w:hAnsiTheme="majorHAnsi" w:cstheme="majorBidi"/>
      <w:sz w:val="30"/>
      <w:szCs w:val="30"/>
    </w:rPr>
  </w:style>
  <w:style w:type="paragraph" w:styleId="Rubrik2">
    <w:name w:val="heading 2"/>
    <w:basedOn w:val="Normal"/>
    <w:next w:val="Normal"/>
    <w:link w:val="Rubrik2Char"/>
    <w:uiPriority w:val="1"/>
    <w:qFormat/>
    <w:rsid w:val="00894CDB"/>
    <w:pPr>
      <w:keepNext/>
      <w:keepLines/>
      <w:spacing w:before="260" w:after="40"/>
      <w:outlineLvl w:val="1"/>
    </w:pPr>
    <w:rPr>
      <w:rFonts w:asciiTheme="majorHAnsi" w:eastAsiaTheme="majorEastAsia" w:hAnsiTheme="majorHAnsi" w:cstheme="majorBidi"/>
      <w:sz w:val="26"/>
      <w:szCs w:val="26"/>
    </w:rPr>
  </w:style>
  <w:style w:type="paragraph" w:styleId="Rubrik3">
    <w:name w:val="heading 3"/>
    <w:basedOn w:val="Normal"/>
    <w:next w:val="Normal"/>
    <w:link w:val="Rubrik3Char"/>
    <w:uiPriority w:val="1"/>
    <w:qFormat/>
    <w:rsid w:val="00894CDB"/>
    <w:pPr>
      <w:keepNext/>
      <w:keepLines/>
      <w:spacing w:before="260" w:after="0"/>
      <w:outlineLvl w:val="2"/>
    </w:pPr>
    <w:rPr>
      <w:rFonts w:asciiTheme="majorHAnsi" w:eastAsiaTheme="majorEastAsia" w:hAnsiTheme="majorHAnsi" w:cstheme="majorBidi"/>
    </w:rPr>
  </w:style>
  <w:style w:type="paragraph" w:styleId="Rubrik4">
    <w:name w:val="heading 4"/>
    <w:basedOn w:val="Normal"/>
    <w:next w:val="Normal"/>
    <w:link w:val="Rubrik4Char"/>
    <w:uiPriority w:val="1"/>
    <w:qFormat/>
    <w:rsid w:val="003B723D"/>
    <w:pPr>
      <w:keepNext/>
      <w:keepLines/>
      <w:spacing w:before="260" w:after="0"/>
      <w:outlineLvl w:val="3"/>
    </w:pPr>
    <w:rPr>
      <w:rFonts w:eastAsiaTheme="majorEastAsia" w:cstheme="majorBidi"/>
      <w:b/>
      <w:iCs/>
    </w:rPr>
  </w:style>
  <w:style w:type="paragraph" w:styleId="Rubrik5">
    <w:name w:val="heading 5"/>
    <w:basedOn w:val="Normal"/>
    <w:next w:val="Normal"/>
    <w:link w:val="Rubrik5Char"/>
    <w:uiPriority w:val="9"/>
    <w:semiHidden/>
    <w:qFormat/>
    <w:rsid w:val="002F538F"/>
    <w:pPr>
      <w:keepNext/>
      <w:keepLines/>
      <w:spacing w:before="40" w:after="0"/>
      <w:outlineLvl w:val="4"/>
    </w:pPr>
    <w:rPr>
      <w:rFonts w:asciiTheme="majorHAnsi" w:eastAsiaTheme="majorEastAsia" w:hAnsiTheme="majorHAnsi" w:cstheme="majorBidi"/>
      <w:color w:val="003752" w:themeColor="accent1" w:themeShade="BF"/>
    </w:rPr>
  </w:style>
  <w:style w:type="paragraph" w:styleId="Rubrik6">
    <w:name w:val="heading 6"/>
    <w:basedOn w:val="Normal"/>
    <w:next w:val="Normal"/>
    <w:link w:val="Rubrik6Char"/>
    <w:uiPriority w:val="9"/>
    <w:semiHidden/>
    <w:qFormat/>
    <w:rsid w:val="002F538F"/>
    <w:pPr>
      <w:keepNext/>
      <w:keepLines/>
      <w:spacing w:before="40" w:after="0"/>
      <w:outlineLvl w:val="5"/>
    </w:pPr>
    <w:rPr>
      <w:rFonts w:asciiTheme="majorHAnsi" w:eastAsiaTheme="majorEastAsia" w:hAnsiTheme="majorHAnsi" w:cstheme="majorBidi"/>
      <w:color w:val="002536" w:themeColor="accent1" w:themeShade="7F"/>
    </w:rPr>
  </w:style>
  <w:style w:type="paragraph" w:styleId="Rubrik7">
    <w:name w:val="heading 7"/>
    <w:basedOn w:val="Normal"/>
    <w:next w:val="Normal"/>
    <w:link w:val="Rubrik7Char"/>
    <w:semiHidden/>
    <w:qFormat/>
    <w:rsid w:val="00C212EC"/>
    <w:pPr>
      <w:keepNext/>
      <w:keepLines/>
      <w:numPr>
        <w:ilvl w:val="6"/>
        <w:numId w:val="20"/>
      </w:numPr>
      <w:spacing w:before="200" w:line="276" w:lineRule="auto"/>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semiHidden/>
    <w:qFormat/>
    <w:rsid w:val="00C212EC"/>
    <w:pPr>
      <w:keepNext/>
      <w:keepLines/>
      <w:numPr>
        <w:ilvl w:val="7"/>
        <w:numId w:val="20"/>
      </w:numPr>
      <w:spacing w:before="200" w:line="276" w:lineRule="auto"/>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semiHidden/>
    <w:unhideWhenUsed/>
    <w:qFormat/>
    <w:rsid w:val="00C212EC"/>
    <w:pPr>
      <w:keepNext/>
      <w:keepLines/>
      <w:numPr>
        <w:ilvl w:val="8"/>
        <w:numId w:val="20"/>
      </w:numPr>
      <w:spacing w:before="40" w:line="276"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4"/>
    <w:unhideWhenUsed/>
    <w:rsid w:val="00C212EC"/>
    <w:pPr>
      <w:tabs>
        <w:tab w:val="center" w:pos="4513"/>
        <w:tab w:val="right" w:pos="9026"/>
      </w:tabs>
      <w:spacing w:after="0"/>
      <w:jc w:val="right"/>
    </w:pPr>
    <w:rPr>
      <w:sz w:val="18"/>
    </w:rPr>
  </w:style>
  <w:style w:type="character" w:customStyle="1" w:styleId="SidhuvudChar">
    <w:name w:val="Sidhuvud Char"/>
    <w:basedOn w:val="Standardstycketeckensnitt"/>
    <w:link w:val="Sidhuvud"/>
    <w:uiPriority w:val="4"/>
    <w:rsid w:val="00B83077"/>
    <w:rPr>
      <w:sz w:val="18"/>
    </w:rPr>
  </w:style>
  <w:style w:type="paragraph" w:styleId="Sidfot">
    <w:name w:val="footer"/>
    <w:basedOn w:val="Normal"/>
    <w:link w:val="SidfotChar"/>
    <w:uiPriority w:val="4"/>
    <w:unhideWhenUsed/>
    <w:rsid w:val="00B957D8"/>
    <w:pPr>
      <w:tabs>
        <w:tab w:val="center" w:pos="4513"/>
        <w:tab w:val="right" w:pos="9026"/>
      </w:tabs>
      <w:spacing w:after="0" w:line="224" w:lineRule="atLeast"/>
      <w:jc w:val="center"/>
    </w:pPr>
    <w:rPr>
      <w:spacing w:val="5"/>
      <w:sz w:val="18"/>
    </w:rPr>
  </w:style>
  <w:style w:type="character" w:customStyle="1" w:styleId="SidfotChar">
    <w:name w:val="Sidfot Char"/>
    <w:basedOn w:val="Standardstycketeckensnitt"/>
    <w:link w:val="Sidfot"/>
    <w:uiPriority w:val="4"/>
    <w:rsid w:val="00B957D8"/>
    <w:rPr>
      <w:spacing w:val="5"/>
      <w:sz w:val="18"/>
    </w:rPr>
  </w:style>
  <w:style w:type="table" w:styleId="Tabellrutnt">
    <w:name w:val="Table Grid"/>
    <w:basedOn w:val="Normaltabell"/>
    <w:uiPriority w:val="39"/>
    <w:rsid w:val="00C21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1"/>
    <w:rsid w:val="007238C8"/>
    <w:rPr>
      <w:rFonts w:asciiTheme="majorHAnsi" w:eastAsiaTheme="majorEastAsia" w:hAnsiTheme="majorHAnsi" w:cstheme="majorBidi"/>
      <w:sz w:val="30"/>
      <w:szCs w:val="30"/>
    </w:rPr>
  </w:style>
  <w:style w:type="character" w:customStyle="1" w:styleId="Rubrik3Char">
    <w:name w:val="Rubrik 3 Char"/>
    <w:basedOn w:val="Standardstycketeckensnitt"/>
    <w:link w:val="Rubrik3"/>
    <w:uiPriority w:val="1"/>
    <w:rsid w:val="007238C8"/>
    <w:rPr>
      <w:rFonts w:asciiTheme="majorHAnsi" w:eastAsiaTheme="majorEastAsia" w:hAnsiTheme="majorHAnsi" w:cstheme="majorBidi"/>
    </w:rPr>
  </w:style>
  <w:style w:type="paragraph" w:styleId="Punktlista">
    <w:name w:val="List Bullet"/>
    <w:basedOn w:val="Liststycke"/>
    <w:uiPriority w:val="3"/>
    <w:rsid w:val="00EA2D59"/>
    <w:pPr>
      <w:numPr>
        <w:numId w:val="31"/>
      </w:numPr>
      <w:spacing w:line="260" w:lineRule="atLeast"/>
    </w:pPr>
    <w:rPr>
      <w:lang w:val="sv-SE"/>
    </w:rPr>
  </w:style>
  <w:style w:type="paragraph" w:styleId="Numreradlista">
    <w:name w:val="List Number"/>
    <w:basedOn w:val="Normal"/>
    <w:uiPriority w:val="3"/>
    <w:rsid w:val="00EA2D59"/>
    <w:pPr>
      <w:numPr>
        <w:numId w:val="29"/>
      </w:numPr>
      <w:contextualSpacing/>
    </w:pPr>
    <w:rPr>
      <w:rFonts w:eastAsia="Times New Roman" w:cs="Times New Roman"/>
      <w:lang w:eastAsia="sv-SE"/>
    </w:rPr>
  </w:style>
  <w:style w:type="character" w:customStyle="1" w:styleId="Rubrik2Char">
    <w:name w:val="Rubrik 2 Char"/>
    <w:basedOn w:val="Standardstycketeckensnitt"/>
    <w:link w:val="Rubrik2"/>
    <w:uiPriority w:val="1"/>
    <w:rsid w:val="007238C8"/>
    <w:rPr>
      <w:rFonts w:asciiTheme="majorHAnsi" w:eastAsiaTheme="majorEastAsia" w:hAnsiTheme="majorHAnsi" w:cstheme="majorBidi"/>
      <w:sz w:val="26"/>
      <w:szCs w:val="26"/>
    </w:rPr>
  </w:style>
  <w:style w:type="character" w:styleId="Sidnummer">
    <w:name w:val="page number"/>
    <w:basedOn w:val="Standardstycketeckensnitt"/>
    <w:uiPriority w:val="4"/>
    <w:rsid w:val="00C212EC"/>
    <w:rPr>
      <w:rFonts w:asciiTheme="minorHAnsi" w:hAnsiTheme="minorHAnsi"/>
      <w:i w:val="0"/>
      <w:sz w:val="21"/>
    </w:rPr>
  </w:style>
  <w:style w:type="table" w:styleId="Listtabell3dekorfrg1">
    <w:name w:val="List Table 3 Accent 1"/>
    <w:basedOn w:val="Normaltabell"/>
    <w:uiPriority w:val="48"/>
    <w:rsid w:val="00C212EC"/>
    <w:tblPr>
      <w:tblStyleRowBandSize w:val="1"/>
      <w:tblStyleColBandSize w:val="1"/>
      <w:tblBorders>
        <w:top w:val="single" w:sz="4" w:space="0" w:color="004B6E" w:themeColor="accent1"/>
        <w:left w:val="single" w:sz="4" w:space="0" w:color="004B6E" w:themeColor="accent1"/>
        <w:bottom w:val="single" w:sz="4" w:space="0" w:color="004B6E" w:themeColor="accent1"/>
        <w:right w:val="single" w:sz="4" w:space="0" w:color="004B6E" w:themeColor="accent1"/>
      </w:tblBorders>
    </w:tblPr>
    <w:tblStylePr w:type="firstRow">
      <w:rPr>
        <w:b/>
        <w:bCs/>
        <w:color w:val="FFFFFF" w:themeColor="background1"/>
      </w:rPr>
      <w:tblPr/>
      <w:tcPr>
        <w:shd w:val="clear" w:color="auto" w:fill="004B6E" w:themeFill="accent1"/>
      </w:tcPr>
    </w:tblStylePr>
    <w:tblStylePr w:type="lastRow">
      <w:rPr>
        <w:b/>
        <w:bCs/>
      </w:rPr>
      <w:tblPr/>
      <w:tcPr>
        <w:tcBorders>
          <w:top w:val="double" w:sz="4" w:space="0" w:color="004B6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B6E" w:themeColor="accent1"/>
          <w:right w:val="single" w:sz="4" w:space="0" w:color="004B6E" w:themeColor="accent1"/>
        </w:tcBorders>
      </w:tcPr>
    </w:tblStylePr>
    <w:tblStylePr w:type="band1Horz">
      <w:tblPr/>
      <w:tcPr>
        <w:tcBorders>
          <w:top w:val="single" w:sz="4" w:space="0" w:color="004B6E" w:themeColor="accent1"/>
          <w:bottom w:val="single" w:sz="4" w:space="0" w:color="004B6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B6E" w:themeColor="accent1"/>
          <w:left w:val="nil"/>
        </w:tcBorders>
      </w:tcPr>
    </w:tblStylePr>
    <w:tblStylePr w:type="swCell">
      <w:tblPr/>
      <w:tcPr>
        <w:tcBorders>
          <w:top w:val="double" w:sz="4" w:space="0" w:color="004B6E" w:themeColor="accent1"/>
          <w:right w:val="nil"/>
        </w:tcBorders>
      </w:tcPr>
    </w:tblStylePr>
  </w:style>
  <w:style w:type="character" w:customStyle="1" w:styleId="Rubrik7Char">
    <w:name w:val="Rubrik 7 Char"/>
    <w:basedOn w:val="Standardstycketeckensnitt"/>
    <w:link w:val="Rubrik7"/>
    <w:semiHidden/>
    <w:rsid w:val="00C212EC"/>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semiHidden/>
    <w:rsid w:val="00C212EC"/>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semiHidden/>
    <w:rsid w:val="00C212EC"/>
    <w:rPr>
      <w:rFonts w:asciiTheme="majorHAnsi" w:eastAsiaTheme="majorEastAsia" w:hAnsiTheme="majorHAnsi" w:cstheme="majorBidi"/>
      <w:i/>
      <w:iCs/>
      <w:color w:val="272727" w:themeColor="text1" w:themeTint="D8"/>
      <w:sz w:val="21"/>
      <w:szCs w:val="21"/>
      <w:lang w:val="en-US"/>
    </w:rPr>
  </w:style>
  <w:style w:type="paragraph" w:customStyle="1" w:styleId="Rubrik1No">
    <w:name w:val="Rubrik_1 No"/>
    <w:basedOn w:val="Normal"/>
    <w:next w:val="Normal"/>
    <w:link w:val="Rubrik1NoChar"/>
    <w:uiPriority w:val="2"/>
    <w:rsid w:val="008A20D5"/>
    <w:pPr>
      <w:keepNext/>
      <w:numPr>
        <w:numId w:val="20"/>
      </w:numPr>
      <w:spacing w:before="600" w:after="60"/>
      <w:outlineLvl w:val="0"/>
    </w:pPr>
    <w:rPr>
      <w:rFonts w:asciiTheme="majorHAnsi" w:eastAsia="Times New Roman" w:hAnsiTheme="majorHAnsi" w:cs="Arial"/>
      <w:sz w:val="30"/>
      <w:szCs w:val="30"/>
    </w:rPr>
  </w:style>
  <w:style w:type="character" w:customStyle="1" w:styleId="Rubrik1NoChar">
    <w:name w:val="Rubrik_1 No Char"/>
    <w:basedOn w:val="Standardstycketeckensnitt"/>
    <w:link w:val="Rubrik1No"/>
    <w:uiPriority w:val="2"/>
    <w:rsid w:val="008A20D5"/>
    <w:rPr>
      <w:rFonts w:asciiTheme="majorHAnsi" w:eastAsia="Times New Roman" w:hAnsiTheme="majorHAnsi" w:cs="Arial"/>
      <w:sz w:val="30"/>
      <w:szCs w:val="30"/>
    </w:rPr>
  </w:style>
  <w:style w:type="paragraph" w:customStyle="1" w:styleId="Rubrik2No">
    <w:name w:val="Rubrik_2 No"/>
    <w:basedOn w:val="Normal"/>
    <w:next w:val="Normal"/>
    <w:link w:val="Rubrik2NoChar"/>
    <w:uiPriority w:val="2"/>
    <w:rsid w:val="008A20D5"/>
    <w:pPr>
      <w:keepNext/>
      <w:numPr>
        <w:ilvl w:val="1"/>
        <w:numId w:val="20"/>
      </w:numPr>
      <w:spacing w:before="260" w:after="40"/>
      <w:outlineLvl w:val="1"/>
    </w:pPr>
    <w:rPr>
      <w:rFonts w:asciiTheme="majorHAnsi" w:eastAsia="Times New Roman" w:hAnsiTheme="majorHAnsi" w:cs="Arial"/>
      <w:sz w:val="26"/>
      <w:szCs w:val="26"/>
    </w:rPr>
  </w:style>
  <w:style w:type="character" w:customStyle="1" w:styleId="Rubrik2NoChar">
    <w:name w:val="Rubrik_2 No Char"/>
    <w:basedOn w:val="Standardstycketeckensnitt"/>
    <w:link w:val="Rubrik2No"/>
    <w:uiPriority w:val="2"/>
    <w:rsid w:val="008A20D5"/>
    <w:rPr>
      <w:rFonts w:asciiTheme="majorHAnsi" w:eastAsia="Times New Roman" w:hAnsiTheme="majorHAnsi" w:cs="Arial"/>
      <w:sz w:val="26"/>
      <w:szCs w:val="26"/>
    </w:rPr>
  </w:style>
  <w:style w:type="paragraph" w:customStyle="1" w:styleId="Rubrik3No">
    <w:name w:val="Rubrik_3 No"/>
    <w:basedOn w:val="Rubrik3"/>
    <w:next w:val="Normal"/>
    <w:link w:val="Rubrik3NoChar"/>
    <w:uiPriority w:val="2"/>
    <w:rsid w:val="008A20D5"/>
    <w:pPr>
      <w:keepLines w:val="0"/>
      <w:numPr>
        <w:ilvl w:val="2"/>
        <w:numId w:val="20"/>
      </w:numPr>
    </w:pPr>
    <w:rPr>
      <w:rFonts w:cs="Arial"/>
      <w:bCs/>
      <w:szCs w:val="34"/>
    </w:rPr>
  </w:style>
  <w:style w:type="character" w:customStyle="1" w:styleId="Rubrik3NoChar">
    <w:name w:val="Rubrik_3 No Char"/>
    <w:basedOn w:val="Standardstycketeckensnitt"/>
    <w:link w:val="Rubrik3No"/>
    <w:uiPriority w:val="2"/>
    <w:rsid w:val="008A20D5"/>
    <w:rPr>
      <w:rFonts w:asciiTheme="majorHAnsi" w:eastAsiaTheme="majorEastAsia" w:hAnsiTheme="majorHAnsi" w:cs="Arial"/>
      <w:bCs/>
      <w:szCs w:val="34"/>
    </w:rPr>
  </w:style>
  <w:style w:type="paragraph" w:customStyle="1" w:styleId="Heading4No">
    <w:name w:val="Heading_4 No"/>
    <w:basedOn w:val="Normal"/>
    <w:next w:val="Normal"/>
    <w:uiPriority w:val="2"/>
    <w:semiHidden/>
    <w:rsid w:val="00EB21A3"/>
    <w:pPr>
      <w:keepNext/>
      <w:spacing w:before="260" w:after="0"/>
      <w:outlineLvl w:val="3"/>
    </w:pPr>
    <w:rPr>
      <w:rFonts w:ascii="Calibre Semibold" w:eastAsia="Times New Roman" w:hAnsi="Calibre Semibold" w:cs="Times New Roman"/>
      <w:lang w:val="en-GB"/>
    </w:rPr>
  </w:style>
  <w:style w:type="paragraph" w:customStyle="1" w:styleId="Heading5No">
    <w:name w:val="Heading_5 No"/>
    <w:basedOn w:val="Normal"/>
    <w:next w:val="Normal"/>
    <w:semiHidden/>
    <w:rsid w:val="00C212EC"/>
    <w:pPr>
      <w:keepNext/>
      <w:numPr>
        <w:ilvl w:val="4"/>
        <w:numId w:val="20"/>
      </w:numPr>
      <w:spacing w:before="360" w:line="276" w:lineRule="auto"/>
      <w:outlineLvl w:val="4"/>
    </w:pPr>
    <w:rPr>
      <w:rFonts w:ascii="Arial" w:eastAsia="Times New Roman" w:hAnsi="Arial" w:cs="Times New Roman"/>
      <w:i/>
      <w:color w:val="004B6E" w:themeColor="text2"/>
      <w:sz w:val="24"/>
      <w:lang w:val="en-GB"/>
    </w:rPr>
  </w:style>
  <w:style w:type="paragraph" w:styleId="Innehll1">
    <w:name w:val="toc 1"/>
    <w:basedOn w:val="Normal"/>
    <w:next w:val="Normal"/>
    <w:autoRedefine/>
    <w:uiPriority w:val="39"/>
    <w:rsid w:val="000E61D1"/>
    <w:pPr>
      <w:tabs>
        <w:tab w:val="right" w:leader="dot" w:pos="8787"/>
      </w:tabs>
      <w:spacing w:after="100"/>
    </w:pPr>
    <w:rPr>
      <w:color w:val="000000" w:themeColor="text1"/>
    </w:rPr>
  </w:style>
  <w:style w:type="paragraph" w:styleId="Innehll2">
    <w:name w:val="toc 2"/>
    <w:basedOn w:val="Normal"/>
    <w:next w:val="Normal"/>
    <w:autoRedefine/>
    <w:uiPriority w:val="39"/>
    <w:rsid w:val="000E61D1"/>
    <w:pPr>
      <w:tabs>
        <w:tab w:val="right" w:leader="dot" w:pos="8787"/>
      </w:tabs>
      <w:spacing w:after="100"/>
      <w:ind w:left="283"/>
    </w:pPr>
    <w:rPr>
      <w:color w:val="000000" w:themeColor="text1"/>
    </w:rPr>
  </w:style>
  <w:style w:type="paragraph" w:styleId="Innehll3">
    <w:name w:val="toc 3"/>
    <w:basedOn w:val="Normal"/>
    <w:next w:val="Normal"/>
    <w:autoRedefine/>
    <w:uiPriority w:val="39"/>
    <w:rsid w:val="000E61D1"/>
    <w:pPr>
      <w:tabs>
        <w:tab w:val="right" w:leader="dot" w:pos="8787"/>
      </w:tabs>
      <w:spacing w:after="100"/>
      <w:ind w:left="567"/>
    </w:pPr>
    <w:rPr>
      <w:color w:val="000000" w:themeColor="text1"/>
    </w:rPr>
  </w:style>
  <w:style w:type="paragraph" w:styleId="Innehllsfrteckningsrubrik">
    <w:name w:val="TOC Heading"/>
    <w:basedOn w:val="Rubrik1"/>
    <w:next w:val="Normal"/>
    <w:uiPriority w:val="6"/>
    <w:unhideWhenUsed/>
    <w:rsid w:val="00C212EC"/>
    <w:pPr>
      <w:spacing w:before="240" w:after="200" w:line="259" w:lineRule="auto"/>
      <w:outlineLvl w:val="9"/>
    </w:pPr>
  </w:style>
  <w:style w:type="character" w:styleId="Hyperlnk">
    <w:name w:val="Hyperlink"/>
    <w:basedOn w:val="Standardstycketeckensnitt"/>
    <w:uiPriority w:val="99"/>
    <w:rsid w:val="00312F56"/>
    <w:rPr>
      <w:color w:val="auto"/>
      <w:u w:val="none"/>
    </w:rPr>
  </w:style>
  <w:style w:type="numbering" w:customStyle="1" w:styleId="CompanyList">
    <w:name w:val="Company_List"/>
    <w:basedOn w:val="Ingenlista"/>
    <w:rsid w:val="00C212EC"/>
    <w:pPr>
      <w:numPr>
        <w:numId w:val="5"/>
      </w:numPr>
    </w:pPr>
  </w:style>
  <w:style w:type="numbering" w:customStyle="1" w:styleId="CompanyListBullet">
    <w:name w:val="Company_ListBullet"/>
    <w:basedOn w:val="Ingenlista"/>
    <w:rsid w:val="00C212EC"/>
    <w:pPr>
      <w:numPr>
        <w:numId w:val="6"/>
      </w:numPr>
    </w:pPr>
  </w:style>
  <w:style w:type="paragraph" w:styleId="Liststycke">
    <w:name w:val="List Paragraph"/>
    <w:basedOn w:val="Normal"/>
    <w:uiPriority w:val="34"/>
    <w:semiHidden/>
    <w:rsid w:val="00601977"/>
    <w:pPr>
      <w:spacing w:line="260" w:lineRule="exact"/>
      <w:ind w:left="720"/>
      <w:contextualSpacing/>
    </w:pPr>
    <w:rPr>
      <w:rFonts w:eastAsia="Times New Roman" w:cs="Times New Roman"/>
      <w:lang w:val="en-US"/>
    </w:rPr>
  </w:style>
  <w:style w:type="paragraph" w:styleId="Ingetavstnd">
    <w:name w:val="No Spacing"/>
    <w:uiPriority w:val="99"/>
    <w:rsid w:val="0094697C"/>
    <w:pPr>
      <w:spacing w:after="0"/>
    </w:pPr>
    <w:rPr>
      <w:sz w:val="2"/>
    </w:rPr>
  </w:style>
  <w:style w:type="character" w:customStyle="1" w:styleId="Rubrik4Char">
    <w:name w:val="Rubrik 4 Char"/>
    <w:basedOn w:val="Standardstycketeckensnitt"/>
    <w:link w:val="Rubrik4"/>
    <w:uiPriority w:val="1"/>
    <w:rsid w:val="003B723D"/>
    <w:rPr>
      <w:rFonts w:eastAsiaTheme="majorEastAsia" w:cstheme="majorBidi"/>
      <w:b/>
      <w:iCs/>
    </w:rPr>
  </w:style>
  <w:style w:type="paragraph" w:customStyle="1" w:styleId="Mottagare">
    <w:name w:val="Mottagare"/>
    <w:basedOn w:val="Normal"/>
    <w:uiPriority w:val="3"/>
    <w:rsid w:val="00FF5C5B"/>
    <w:pPr>
      <w:spacing w:after="0" w:line="240" w:lineRule="exact"/>
    </w:pPr>
  </w:style>
  <w:style w:type="paragraph" w:customStyle="1" w:styleId="Profiluppgifter">
    <w:name w:val="Profiluppgifter"/>
    <w:basedOn w:val="Normal"/>
    <w:uiPriority w:val="3"/>
    <w:rsid w:val="00E13E99"/>
    <w:pPr>
      <w:spacing w:after="0"/>
    </w:pPr>
  </w:style>
  <w:style w:type="table" w:customStyle="1" w:styleId="Vstervikskommun">
    <w:name w:val="Västerviks kommun"/>
    <w:basedOn w:val="Normaltabell"/>
    <w:uiPriority w:val="99"/>
    <w:rsid w:val="000D3F1E"/>
    <w:pPr>
      <w:spacing w:after="0"/>
    </w:pPr>
    <w:rPr>
      <w:sz w:val="18"/>
    </w:rPr>
    <w:tblPr>
      <w:tblBorders>
        <w:top w:val="single" w:sz="4" w:space="0" w:color="004B6E" w:themeColor="accent1"/>
        <w:left w:val="single" w:sz="4" w:space="0" w:color="004B6E" w:themeColor="accent1"/>
        <w:bottom w:val="single" w:sz="4" w:space="0" w:color="004B6E" w:themeColor="accent1"/>
        <w:right w:val="single" w:sz="4" w:space="0" w:color="004B6E" w:themeColor="accent1"/>
        <w:insideH w:val="single" w:sz="4" w:space="0" w:color="004B6E" w:themeColor="accent1"/>
        <w:insideV w:val="single" w:sz="4" w:space="0" w:color="004B6E" w:themeColor="accent1"/>
      </w:tblBorders>
      <w:tblCellMar>
        <w:top w:w="57" w:type="dxa"/>
        <w:left w:w="57" w:type="dxa"/>
        <w:bottom w:w="57" w:type="dxa"/>
        <w:right w:w="57" w:type="dxa"/>
      </w:tblCellMar>
    </w:tblPr>
    <w:tblStylePr w:type="firstRow">
      <w:rPr>
        <w:b/>
      </w:rPr>
      <w:tblPr/>
      <w:tcPr>
        <w:shd w:val="clear" w:color="auto" w:fill="004B6E" w:themeFill="accent1"/>
      </w:tcPr>
    </w:tblStylePr>
  </w:style>
  <w:style w:type="character" w:styleId="Olstomnmnande">
    <w:name w:val="Unresolved Mention"/>
    <w:basedOn w:val="Standardstycketeckensnitt"/>
    <w:uiPriority w:val="99"/>
    <w:semiHidden/>
    <w:unhideWhenUsed/>
    <w:rsid w:val="00E61511"/>
    <w:rPr>
      <w:color w:val="605E5C"/>
      <w:shd w:val="clear" w:color="auto" w:fill="E1DFDD"/>
    </w:rPr>
  </w:style>
  <w:style w:type="character" w:customStyle="1" w:styleId="Rubrik5Char">
    <w:name w:val="Rubrik 5 Char"/>
    <w:basedOn w:val="Standardstycketeckensnitt"/>
    <w:link w:val="Rubrik5"/>
    <w:uiPriority w:val="9"/>
    <w:semiHidden/>
    <w:rsid w:val="002F538F"/>
    <w:rPr>
      <w:rFonts w:asciiTheme="majorHAnsi" w:eastAsiaTheme="majorEastAsia" w:hAnsiTheme="majorHAnsi" w:cstheme="majorBidi"/>
      <w:color w:val="003752" w:themeColor="accent1" w:themeShade="BF"/>
    </w:rPr>
  </w:style>
  <w:style w:type="character" w:customStyle="1" w:styleId="Rubrik6Char">
    <w:name w:val="Rubrik 6 Char"/>
    <w:basedOn w:val="Standardstycketeckensnitt"/>
    <w:link w:val="Rubrik6"/>
    <w:uiPriority w:val="9"/>
    <w:semiHidden/>
    <w:rsid w:val="002F538F"/>
    <w:rPr>
      <w:rFonts w:asciiTheme="majorHAnsi" w:eastAsiaTheme="majorEastAsia" w:hAnsiTheme="majorHAnsi" w:cstheme="majorBidi"/>
      <w:color w:val="002536" w:themeColor="accent1" w:themeShade="7F"/>
    </w:rPr>
  </w:style>
  <w:style w:type="paragraph" w:styleId="Underrubrik">
    <w:name w:val="Subtitle"/>
    <w:aliases w:val="Framsida - Beskrivning"/>
    <w:basedOn w:val="Normal"/>
    <w:link w:val="UnderrubrikChar"/>
    <w:qFormat/>
    <w:rsid w:val="005312D2"/>
    <w:pPr>
      <w:numPr>
        <w:ilvl w:val="1"/>
      </w:numPr>
      <w:spacing w:after="0"/>
      <w:ind w:left="851" w:right="1134"/>
    </w:pPr>
    <w:rPr>
      <w:rFonts w:ascii="Arial Black" w:eastAsiaTheme="majorEastAsia" w:hAnsi="Arial Black" w:cstheme="majorBidi"/>
      <w:iCs/>
      <w:spacing w:val="15"/>
      <w:sz w:val="36"/>
      <w:szCs w:val="36"/>
      <w:lang w:eastAsia="sv-SE"/>
    </w:rPr>
  </w:style>
  <w:style w:type="character" w:customStyle="1" w:styleId="UnderrubrikChar">
    <w:name w:val="Underrubrik Char"/>
    <w:aliases w:val="Framsida - Beskrivning Char"/>
    <w:basedOn w:val="Standardstycketeckensnitt"/>
    <w:link w:val="Underrubrik"/>
    <w:rsid w:val="005312D2"/>
    <w:rPr>
      <w:rFonts w:ascii="Arial Black" w:eastAsiaTheme="majorEastAsia" w:hAnsi="Arial Black" w:cstheme="majorBidi"/>
      <w:iCs/>
      <w:spacing w:val="15"/>
      <w:sz w:val="36"/>
      <w:szCs w:val="36"/>
      <w:lang w:eastAsia="sv-SE"/>
    </w:rPr>
  </w:style>
  <w:style w:type="paragraph" w:customStyle="1" w:styleId="Framsida-Rubrik">
    <w:name w:val="Framsida - Rubrik"/>
    <w:basedOn w:val="Normal"/>
    <w:qFormat/>
    <w:rsid w:val="005312D2"/>
    <w:rPr>
      <w:rFonts w:asciiTheme="majorHAnsi" w:hAnsiTheme="majorHAnsi"/>
      <w:sz w:val="72"/>
      <w:szCs w:val="72"/>
    </w:rPr>
  </w:style>
  <w:style w:type="paragraph" w:customStyle="1" w:styleId="Rubrik4No">
    <w:name w:val="Rubrik_4 No"/>
    <w:basedOn w:val="Rubrik3No"/>
    <w:uiPriority w:val="2"/>
    <w:qFormat/>
    <w:rsid w:val="00A44989"/>
    <w:pPr>
      <w:numPr>
        <w:ilvl w:val="3"/>
      </w:numPr>
      <w:outlineLvl w:val="3"/>
    </w:pPr>
    <w:rPr>
      <w:rFonts w:asciiTheme="minorHAnsi" w:hAnsiTheme="minorHAnsi"/>
      <w:b/>
    </w:rPr>
  </w:style>
  <w:style w:type="character" w:styleId="Kommentarsreferens">
    <w:name w:val="annotation reference"/>
    <w:basedOn w:val="Standardstycketeckensnitt"/>
    <w:uiPriority w:val="99"/>
    <w:semiHidden/>
    <w:unhideWhenUsed/>
    <w:rsid w:val="002D7F7E"/>
    <w:rPr>
      <w:sz w:val="16"/>
      <w:szCs w:val="16"/>
    </w:rPr>
  </w:style>
  <w:style w:type="paragraph" w:styleId="Kommentarer">
    <w:name w:val="annotation text"/>
    <w:basedOn w:val="Normal"/>
    <w:link w:val="KommentarerChar"/>
    <w:uiPriority w:val="99"/>
    <w:unhideWhenUsed/>
    <w:rsid w:val="002D7F7E"/>
    <w:rPr>
      <w:sz w:val="20"/>
      <w:szCs w:val="20"/>
    </w:rPr>
  </w:style>
  <w:style w:type="character" w:customStyle="1" w:styleId="KommentarerChar">
    <w:name w:val="Kommentarer Char"/>
    <w:basedOn w:val="Standardstycketeckensnitt"/>
    <w:link w:val="Kommentarer"/>
    <w:uiPriority w:val="99"/>
    <w:rsid w:val="002D7F7E"/>
    <w:rPr>
      <w:sz w:val="20"/>
      <w:szCs w:val="20"/>
    </w:rPr>
  </w:style>
  <w:style w:type="paragraph" w:styleId="Kommentarsmne">
    <w:name w:val="annotation subject"/>
    <w:basedOn w:val="Kommentarer"/>
    <w:next w:val="Kommentarer"/>
    <w:link w:val="KommentarsmneChar"/>
    <w:uiPriority w:val="99"/>
    <w:semiHidden/>
    <w:unhideWhenUsed/>
    <w:rsid w:val="002D7F7E"/>
    <w:rPr>
      <w:b/>
      <w:bCs/>
    </w:rPr>
  </w:style>
  <w:style w:type="character" w:customStyle="1" w:styleId="KommentarsmneChar">
    <w:name w:val="Kommentarsämne Char"/>
    <w:basedOn w:val="KommentarerChar"/>
    <w:link w:val="Kommentarsmne"/>
    <w:uiPriority w:val="99"/>
    <w:semiHidden/>
    <w:rsid w:val="002D7F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Mallar\Rapport.dotm" TargetMode="External"/></Relationships>
</file>

<file path=word/theme/theme1.xml><?xml version="1.0" encoding="utf-8"?>
<a:theme xmlns:a="http://schemas.openxmlformats.org/drawingml/2006/main" name="Office Theme">
  <a:themeElements>
    <a:clrScheme name="Västerviks kommun">
      <a:dk1>
        <a:sysClr val="windowText" lastClr="000000"/>
      </a:dk1>
      <a:lt1>
        <a:sysClr val="window" lastClr="FFFFFF"/>
      </a:lt1>
      <a:dk2>
        <a:srgbClr val="004B6E"/>
      </a:dk2>
      <a:lt2>
        <a:srgbClr val="EEECE1"/>
      </a:lt2>
      <a:accent1>
        <a:srgbClr val="004B6E"/>
      </a:accent1>
      <a:accent2>
        <a:srgbClr val="FFD851"/>
      </a:accent2>
      <a:accent3>
        <a:srgbClr val="3FA535"/>
      </a:accent3>
      <a:accent4>
        <a:srgbClr val="CD1719"/>
      </a:accent4>
      <a:accent5>
        <a:srgbClr val="005582"/>
      </a:accent5>
      <a:accent6>
        <a:srgbClr val="FFD851"/>
      </a:accent6>
      <a:hlink>
        <a:srgbClr val="548DD4"/>
      </a:hlink>
      <a:folHlink>
        <a:srgbClr val="548DD4"/>
      </a:folHlink>
    </a:clrScheme>
    <a:fontScheme name="Västerviks kommun">
      <a:majorFont>
        <a:latin typeface="Arial Black"/>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C93B5E5A3CFC346A19DA0B724A1A9FC" ma:contentTypeVersion="13" ma:contentTypeDescription="Skapa ett nytt dokument." ma:contentTypeScope="" ma:versionID="16eef4231ba4fd0cbcd07288bf7bee42">
  <xsd:schema xmlns:xsd="http://www.w3.org/2001/XMLSchema" xmlns:xs="http://www.w3.org/2001/XMLSchema" xmlns:p="http://schemas.microsoft.com/office/2006/metadata/properties" xmlns:ns2="5912f6f5-8550-4a84-87b5-6db7fe70c917" xmlns:ns3="dcf3331a-901b-4c32-bd78-55aec492ae79" targetNamespace="http://schemas.microsoft.com/office/2006/metadata/properties" ma:root="true" ma:fieldsID="9fe57dedacc750d5665c0a2fe211bdbc" ns2:_="" ns3:_="">
    <xsd:import namespace="5912f6f5-8550-4a84-87b5-6db7fe70c917"/>
    <xsd:import namespace="dcf3331a-901b-4c32-bd78-55aec492ae7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2f6f5-8550-4a84-87b5-6db7fe70c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9339920b-4db9-4cb3-a27c-d42f2724d68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f3331a-901b-4c32-bd78-55aec492ae7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2cb0ad-18ae-4a91-98c4-b3bca2cdd48e}" ma:internalName="TaxCatchAll" ma:showField="CatchAllData" ma:web="dcf3331a-901b-4c32-bd78-55aec492ae79">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12f6f5-8550-4a84-87b5-6db7fe70c917">
      <Terms xmlns="http://schemas.microsoft.com/office/infopath/2007/PartnerControls"/>
    </lcf76f155ced4ddcb4097134ff3c332f>
    <TaxCatchAll xmlns="dcf3331a-901b-4c32-bd78-55aec492ae79" xsi:nil="true"/>
  </documentManagement>
</p:properties>
</file>

<file path=customXml/itemProps1.xml><?xml version="1.0" encoding="utf-8"?>
<ds:datastoreItem xmlns:ds="http://schemas.openxmlformats.org/officeDocument/2006/customXml" ds:itemID="{5F40EA72-1D6D-4211-A7A2-40670737D624}">
  <ds:schemaRefs>
    <ds:schemaRef ds:uri="http://schemas.openxmlformats.org/officeDocument/2006/bibliography"/>
  </ds:schemaRefs>
</ds:datastoreItem>
</file>

<file path=customXml/itemProps2.xml><?xml version="1.0" encoding="utf-8"?>
<ds:datastoreItem xmlns:ds="http://schemas.openxmlformats.org/officeDocument/2006/customXml" ds:itemID="{25851ABE-52EC-4A2D-9241-341F3A575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2f6f5-8550-4a84-87b5-6db7fe70c917"/>
    <ds:schemaRef ds:uri="dcf3331a-901b-4c32-bd78-55aec492a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4DF1A0-FFC5-4353-9761-AEBB89BE7E7C}">
  <ds:schemaRefs>
    <ds:schemaRef ds:uri="http://schemas.microsoft.com/sharepoint/v3/contenttype/forms"/>
  </ds:schemaRefs>
</ds:datastoreItem>
</file>

<file path=customXml/itemProps4.xml><?xml version="1.0" encoding="utf-8"?>
<ds:datastoreItem xmlns:ds="http://schemas.openxmlformats.org/officeDocument/2006/customXml" ds:itemID="{A88B6195-2778-4988-BD71-4F05A236FBBC}">
  <ds:schemaRefs>
    <ds:schemaRef ds:uri="http://schemas.microsoft.com/office/2006/metadata/properties"/>
    <ds:schemaRef ds:uri="http://schemas.microsoft.com/office/infopath/2007/PartnerControls"/>
    <ds:schemaRef ds:uri="5912f6f5-8550-4a84-87b5-6db7fe70c917"/>
    <ds:schemaRef ds:uri="dcf3331a-901b-4c32-bd78-55aec492ae79"/>
  </ds:schemaRefs>
</ds:datastoreItem>
</file>

<file path=docProps/app.xml><?xml version="1.0" encoding="utf-8"?>
<Properties xmlns="http://schemas.openxmlformats.org/officeDocument/2006/extended-properties" xmlns:vt="http://schemas.openxmlformats.org/officeDocument/2006/docPropsVTypes">
  <Template>Rapport</Template>
  <TotalTime>1001</TotalTime>
  <Pages>17</Pages>
  <Words>3960</Words>
  <Characters>20990</Characters>
  <Application>Microsoft Office Word</Application>
  <DocSecurity>0</DocSecurity>
  <Lines>174</Lines>
  <Paragraphs>49</Paragraphs>
  <ScaleCrop>false</ScaleCrop>
  <HeadingPairs>
    <vt:vector size="2" baseType="variant">
      <vt:variant>
        <vt:lpstr>Rubrik</vt:lpstr>
      </vt:variant>
      <vt:variant>
        <vt:i4>1</vt:i4>
      </vt:variant>
    </vt:vector>
  </HeadingPairs>
  <TitlesOfParts>
    <vt:vector size="1" baseType="lpstr">
      <vt:lpstr>Undersökning om betydande miljöpåverkan</vt:lpstr>
    </vt:vector>
  </TitlesOfParts>
  <Company/>
  <LinksUpToDate>false</LinksUpToDate>
  <CharactersWithSpaces>24901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Undersökning om betydande miljöpåverkan</dc:title>
  <dc:subject/>
  <dc:creator>Västerviks kommun</dc:creator>
  <cp:keywords/>
  <dc:description/>
  <cp:lastModifiedBy>Julia Vissberger</cp:lastModifiedBy>
  <cp:revision>309</cp:revision>
  <cp:lastPrinted>2022-04-29T17:25:00Z</cp:lastPrinted>
  <dcterms:created xsi:type="dcterms:W3CDTF">2025-07-08T14:43:00Z</dcterms:created>
  <dcterms:modified xsi:type="dcterms:W3CDTF">2026-09-22T08:10:00Z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0x0101007C93B5E5A3CFC346A19DA0B724A1A9FC</vt:lpwstr>
  </property>
  <property fmtid="{D5CDD505-2E9C-101B-9397-08002B2CF9AE}" pid="3" name="MediaServiceImageTags">
    <vt:lpwstr/>
  </property>
</Properties>
</file>